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6"/>
        <w:rPr>
          <w:rFonts w:hint="eastAsia" w:ascii="仿宋_GB2312" w:hAnsi="仿宋" w:eastAsia="仿宋_GB2312" w:cs="宋体"/>
          <w:b w:val="0"/>
          <w:bCs w:val="0"/>
          <w:color w:val="auto"/>
          <w:kern w:val="0"/>
          <w:sz w:val="32"/>
          <w:szCs w:val="32"/>
        </w:rPr>
      </w:pPr>
      <w:r>
        <w:rPr>
          <w:color w:val="aut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-57150</wp:posOffset>
            </wp:positionV>
            <wp:extent cx="5162550" cy="3067050"/>
            <wp:effectExtent l="0" t="0" r="0" b="0"/>
            <wp:wrapNone/>
            <wp:docPr id="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6"/>
        <w:rPr>
          <w:rFonts w:hint="eastAsia" w:ascii="仿宋_GB2312" w:hAnsi="仿宋" w:eastAsia="仿宋_GB2312" w:cs="宋体"/>
          <w:b w:val="0"/>
          <w:bCs w:val="0"/>
          <w:color w:val="auto"/>
          <w:kern w:val="0"/>
          <w:sz w:val="32"/>
          <w:szCs w:val="32"/>
        </w:rPr>
      </w:pPr>
    </w:p>
    <w:p>
      <w:pPr>
        <w:pStyle w:val="16"/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587" w:lineRule="exact"/>
        <w:ind w:left="540"/>
        <w:jc w:val="center"/>
        <w:rPr>
          <w:rFonts w:ascii="仿宋" w:hAnsi="仿宋" w:eastAsia="仿宋" w:cs="宋体"/>
          <w:b/>
          <w:bCs/>
          <w:color w:val="auto"/>
          <w:spacing w:val="8"/>
          <w:kern w:val="0"/>
          <w:sz w:val="24"/>
          <w:szCs w:val="24"/>
        </w:rPr>
      </w:pPr>
    </w:p>
    <w:p>
      <w:pPr>
        <w:pStyle w:val="16"/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587" w:lineRule="exact"/>
        <w:ind w:left="0" w:leftChars="0"/>
        <w:jc w:val="center"/>
        <w:rPr>
          <w:rFonts w:hint="eastAsia" w:ascii="仿宋" w:hAnsi="仿宋" w:eastAsia="仿宋" w:cs="宋体"/>
          <w:b/>
          <w:bCs/>
          <w:color w:val="auto"/>
          <w:spacing w:val="8"/>
          <w:kern w:val="0"/>
          <w:sz w:val="24"/>
          <w:szCs w:val="24"/>
        </w:rPr>
      </w:pPr>
    </w:p>
    <w:p>
      <w:pPr>
        <w:pStyle w:val="16"/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587" w:lineRule="exact"/>
        <w:ind w:left="0" w:leftChars="0"/>
        <w:jc w:val="center"/>
        <w:rPr>
          <w:rFonts w:hint="eastAsia" w:ascii="仿宋" w:hAnsi="仿宋" w:eastAsia="仿宋" w:cs="宋体"/>
          <w:b/>
          <w:bCs/>
          <w:color w:val="auto"/>
          <w:spacing w:val="8"/>
          <w:kern w:val="0"/>
          <w:sz w:val="24"/>
          <w:szCs w:val="24"/>
        </w:rPr>
      </w:pPr>
    </w:p>
    <w:p>
      <w:pPr>
        <w:pStyle w:val="16"/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587" w:lineRule="exact"/>
        <w:ind w:left="0" w:leftChars="0"/>
        <w:jc w:val="center"/>
        <w:rPr>
          <w:rFonts w:hint="eastAsia" w:ascii="仿宋" w:hAnsi="仿宋" w:eastAsia="仿宋" w:cs="宋体"/>
          <w:b/>
          <w:bCs/>
          <w:color w:val="auto"/>
          <w:spacing w:val="8"/>
          <w:kern w:val="0"/>
          <w:sz w:val="24"/>
          <w:szCs w:val="24"/>
        </w:rPr>
      </w:pPr>
    </w:p>
    <w:p>
      <w:pPr>
        <w:pStyle w:val="16"/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587" w:lineRule="exact"/>
        <w:ind w:left="0" w:leftChars="0"/>
        <w:jc w:val="center"/>
        <w:rPr>
          <w:rFonts w:hint="eastAsia" w:ascii="仿宋" w:hAnsi="仿宋" w:eastAsia="仿宋" w:cs="宋体"/>
          <w:b/>
          <w:bCs/>
          <w:color w:val="auto"/>
          <w:spacing w:val="8"/>
          <w:kern w:val="0"/>
          <w:sz w:val="24"/>
          <w:szCs w:val="24"/>
        </w:rPr>
      </w:pPr>
    </w:p>
    <w:p>
      <w:pPr>
        <w:pStyle w:val="16"/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587" w:lineRule="exact"/>
        <w:ind w:left="0" w:leftChars="0"/>
        <w:jc w:val="center"/>
        <w:rPr>
          <w:rFonts w:hint="eastAsia" w:ascii="仿宋" w:hAnsi="仿宋" w:eastAsia="仿宋" w:cs="宋体"/>
          <w:b/>
          <w:bCs/>
          <w:color w:val="auto"/>
          <w:spacing w:val="8"/>
          <w:kern w:val="0"/>
          <w:sz w:val="24"/>
          <w:szCs w:val="24"/>
        </w:rPr>
      </w:pPr>
    </w:p>
    <w:p>
      <w:pPr>
        <w:pStyle w:val="16"/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587" w:lineRule="exact"/>
        <w:ind w:left="0" w:leftChars="0"/>
        <w:jc w:val="center"/>
        <w:rPr>
          <w:rFonts w:hint="eastAsia" w:ascii="方正黑体_GBK" w:hAnsi="方正黑体_GBK" w:eastAsia="方正黑体_GBK" w:cs="方正黑体_GBK"/>
          <w:b w:val="0"/>
          <w:bCs w:val="0"/>
          <w:color w:val="auto"/>
          <w:sz w:val="21"/>
          <w:szCs w:val="21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color w:val="auto"/>
          <w:spacing w:val="8"/>
          <w:kern w:val="0"/>
          <w:sz w:val="21"/>
          <w:szCs w:val="21"/>
        </w:rPr>
        <w:t>图1  张掖市三大农业产业带区域分布图</w:t>
      </w:r>
    </w:p>
    <w:p>
      <w:pPr>
        <w:pStyle w:val="16"/>
        <w:pageBreakBefore w:val="0"/>
        <w:kinsoku/>
        <w:wordWrap/>
        <w:overflowPunct/>
        <w:topLinePunct w:val="0"/>
        <w:autoSpaceDE/>
        <w:autoSpaceDN/>
        <w:bidi w:val="0"/>
        <w:spacing w:beforeAutospacing="0" w:after="0" w:line="587" w:lineRule="exact"/>
        <w:ind w:left="540"/>
        <w:jc w:val="center"/>
        <w:rPr>
          <w:color w:val="auto"/>
        </w:rPr>
      </w:pPr>
      <w:bookmarkStart w:id="0" w:name="_Toc58358704"/>
      <w:bookmarkStart w:id="1" w:name="_Toc58526171"/>
      <w:r>
        <w:rPr>
          <w:color w:val="aut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13970</wp:posOffset>
            </wp:positionV>
            <wp:extent cx="5539105" cy="2872740"/>
            <wp:effectExtent l="0" t="0" r="4445" b="3810"/>
            <wp:wrapNone/>
            <wp:docPr id="1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3"/>
        <w:pageBreakBefore w:val="0"/>
        <w:kinsoku/>
        <w:wordWrap/>
        <w:overflowPunct/>
        <w:topLinePunct w:val="0"/>
        <w:autoSpaceDE/>
        <w:autoSpaceDN/>
        <w:bidi w:val="0"/>
        <w:spacing w:beforeAutospacing="0" w:line="587" w:lineRule="exact"/>
        <w:jc w:val="center"/>
        <w:rPr>
          <w:rFonts w:ascii="仿宋" w:hAnsi="仿宋" w:eastAsia="仿宋" w:cs="宋体"/>
          <w:b/>
          <w:bCs/>
          <w:color w:val="auto"/>
          <w:spacing w:val="8"/>
          <w:kern w:val="0"/>
          <w:sz w:val="24"/>
          <w:szCs w:val="24"/>
        </w:rPr>
      </w:pPr>
    </w:p>
    <w:p>
      <w:pPr>
        <w:pStyle w:val="13"/>
        <w:pageBreakBefore w:val="0"/>
        <w:kinsoku/>
        <w:wordWrap/>
        <w:overflowPunct/>
        <w:topLinePunct w:val="0"/>
        <w:autoSpaceDE/>
        <w:autoSpaceDN/>
        <w:bidi w:val="0"/>
        <w:spacing w:beforeAutospacing="0" w:line="587" w:lineRule="exact"/>
        <w:jc w:val="center"/>
        <w:rPr>
          <w:rFonts w:ascii="仿宋" w:hAnsi="仿宋" w:eastAsia="仿宋" w:cs="宋体"/>
          <w:b/>
          <w:bCs/>
          <w:color w:val="auto"/>
          <w:spacing w:val="8"/>
          <w:kern w:val="0"/>
          <w:sz w:val="24"/>
          <w:szCs w:val="24"/>
        </w:rPr>
      </w:pPr>
    </w:p>
    <w:p>
      <w:pPr>
        <w:pStyle w:val="13"/>
        <w:pageBreakBefore w:val="0"/>
        <w:kinsoku/>
        <w:wordWrap/>
        <w:overflowPunct/>
        <w:topLinePunct w:val="0"/>
        <w:autoSpaceDE/>
        <w:autoSpaceDN/>
        <w:bidi w:val="0"/>
        <w:spacing w:beforeAutospacing="0" w:line="587" w:lineRule="exact"/>
        <w:jc w:val="center"/>
        <w:rPr>
          <w:rFonts w:ascii="仿宋" w:hAnsi="仿宋" w:eastAsia="仿宋" w:cs="宋体"/>
          <w:b/>
          <w:bCs/>
          <w:color w:val="auto"/>
          <w:spacing w:val="8"/>
          <w:kern w:val="0"/>
          <w:sz w:val="24"/>
          <w:szCs w:val="24"/>
        </w:rPr>
      </w:pPr>
    </w:p>
    <w:p>
      <w:pPr>
        <w:pStyle w:val="13"/>
        <w:pageBreakBefore w:val="0"/>
        <w:kinsoku/>
        <w:wordWrap/>
        <w:overflowPunct/>
        <w:topLinePunct w:val="0"/>
        <w:autoSpaceDE/>
        <w:autoSpaceDN/>
        <w:bidi w:val="0"/>
        <w:spacing w:beforeAutospacing="0" w:line="587" w:lineRule="exact"/>
        <w:jc w:val="center"/>
        <w:rPr>
          <w:rFonts w:ascii="仿宋" w:hAnsi="仿宋" w:eastAsia="仿宋" w:cs="宋体"/>
          <w:b/>
          <w:bCs/>
          <w:color w:val="auto"/>
          <w:spacing w:val="8"/>
          <w:kern w:val="0"/>
          <w:sz w:val="24"/>
          <w:szCs w:val="24"/>
        </w:rPr>
      </w:pPr>
    </w:p>
    <w:p>
      <w:pPr>
        <w:pStyle w:val="13"/>
        <w:pageBreakBefore w:val="0"/>
        <w:kinsoku/>
        <w:wordWrap/>
        <w:overflowPunct/>
        <w:topLinePunct w:val="0"/>
        <w:autoSpaceDE/>
        <w:autoSpaceDN/>
        <w:bidi w:val="0"/>
        <w:spacing w:beforeAutospacing="0" w:line="587" w:lineRule="exact"/>
        <w:jc w:val="center"/>
        <w:rPr>
          <w:rFonts w:ascii="仿宋" w:hAnsi="仿宋" w:eastAsia="仿宋" w:cs="宋体"/>
          <w:b/>
          <w:bCs/>
          <w:color w:val="auto"/>
          <w:spacing w:val="8"/>
          <w:kern w:val="0"/>
          <w:sz w:val="24"/>
          <w:szCs w:val="24"/>
        </w:rPr>
      </w:pPr>
    </w:p>
    <w:p>
      <w:pPr>
        <w:pStyle w:val="13"/>
        <w:pageBreakBefore w:val="0"/>
        <w:kinsoku/>
        <w:wordWrap/>
        <w:overflowPunct/>
        <w:topLinePunct w:val="0"/>
        <w:autoSpaceDE/>
        <w:autoSpaceDN/>
        <w:bidi w:val="0"/>
        <w:spacing w:beforeAutospacing="0" w:line="587" w:lineRule="exact"/>
        <w:jc w:val="center"/>
        <w:rPr>
          <w:rFonts w:ascii="仿宋" w:hAnsi="仿宋" w:eastAsia="仿宋" w:cs="宋体"/>
          <w:b/>
          <w:bCs/>
          <w:color w:val="auto"/>
          <w:spacing w:val="8"/>
          <w:kern w:val="0"/>
          <w:sz w:val="32"/>
          <w:szCs w:val="32"/>
        </w:rPr>
      </w:pPr>
    </w:p>
    <w:p>
      <w:pPr>
        <w:pStyle w:val="13"/>
        <w:pageBreakBefore w:val="0"/>
        <w:kinsoku/>
        <w:wordWrap/>
        <w:overflowPunct/>
        <w:topLinePunct w:val="0"/>
        <w:autoSpaceDE/>
        <w:autoSpaceDN/>
        <w:bidi w:val="0"/>
        <w:spacing w:beforeAutospacing="0" w:line="587" w:lineRule="exact"/>
        <w:jc w:val="center"/>
        <w:rPr>
          <w:rFonts w:ascii="仿宋" w:hAnsi="仿宋" w:eastAsia="仿宋" w:cs="宋体"/>
          <w:b/>
          <w:bCs/>
          <w:color w:val="auto"/>
          <w:spacing w:val="8"/>
          <w:kern w:val="0"/>
          <w:sz w:val="32"/>
          <w:szCs w:val="32"/>
        </w:rPr>
      </w:pPr>
    </w:p>
    <w:p>
      <w:pPr>
        <w:pStyle w:val="13"/>
        <w:pageBreakBefore w:val="0"/>
        <w:kinsoku/>
        <w:wordWrap/>
        <w:overflowPunct/>
        <w:topLinePunct w:val="0"/>
        <w:autoSpaceDE/>
        <w:autoSpaceDN/>
        <w:bidi w:val="0"/>
        <w:spacing w:beforeAutospacing="0" w:line="587" w:lineRule="exact"/>
        <w:jc w:val="center"/>
        <w:rPr>
          <w:rFonts w:hint="eastAsia" w:ascii="方正黑体_GBK" w:hAnsi="方正黑体_GBK" w:eastAsia="方正黑体_GBK" w:cs="方正黑体_GBK"/>
          <w:b w:val="0"/>
          <w:bCs w:val="0"/>
          <w:color w:val="auto"/>
          <w:spacing w:val="8"/>
          <w:kern w:val="0"/>
          <w:sz w:val="21"/>
          <w:szCs w:val="21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color w:val="auto"/>
          <w:spacing w:val="8"/>
          <w:kern w:val="0"/>
          <w:sz w:val="21"/>
          <w:szCs w:val="21"/>
        </w:rPr>
        <w:t xml:space="preserve">图 </w:t>
      </w:r>
      <w:r>
        <w:rPr>
          <w:rFonts w:hint="eastAsia" w:ascii="方正黑体_GBK" w:hAnsi="方正黑体_GBK" w:eastAsia="方正黑体_GBK" w:cs="方正黑体_GBK"/>
          <w:b w:val="0"/>
          <w:bCs w:val="0"/>
          <w:color w:val="auto"/>
          <w:spacing w:val="8"/>
          <w:kern w:val="0"/>
          <w:sz w:val="21"/>
          <w:szCs w:val="21"/>
          <w:lang w:val="en-US" w:eastAsia="zh-CN"/>
        </w:rPr>
        <w:t>2</w:t>
      </w:r>
      <w:r>
        <w:rPr>
          <w:rFonts w:hint="eastAsia" w:ascii="方正黑体_GBK" w:hAnsi="方正黑体_GBK" w:eastAsia="方正黑体_GBK" w:cs="方正黑体_GBK"/>
          <w:b w:val="0"/>
          <w:bCs w:val="0"/>
          <w:color w:val="auto"/>
          <w:spacing w:val="8"/>
          <w:kern w:val="0"/>
          <w:sz w:val="21"/>
          <w:szCs w:val="21"/>
        </w:rPr>
        <w:t xml:space="preserve"> 张掖市七大功能区区域分布图</w:t>
      </w:r>
    </w:p>
    <w:bookmarkEnd w:id="0"/>
    <w:bookmarkEnd w:id="1"/>
    <w:p>
      <w:pPr>
        <w:pStyle w:val="16"/>
        <w:ind w:left="0" w:leftChars="0" w:firstLine="0" w:firstLineChars="0"/>
        <w:rPr>
          <w:rFonts w:hint="eastAsia" w:ascii="仿宋_GB2312" w:hAnsi="仿宋" w:eastAsia="仿宋_GB2312" w:cs="宋体"/>
          <w:bCs/>
          <w:color w:val="auto"/>
          <w:sz w:val="32"/>
          <w:szCs w:val="32"/>
        </w:rPr>
      </w:pPr>
      <w:bookmarkStart w:id="2" w:name="_GoBack"/>
      <w:bookmarkEnd w:id="2"/>
    </w:p>
    <w:sectPr>
      <w:headerReference r:id="rId3" w:type="default"/>
      <w:footerReference r:id="rId4" w:type="default"/>
      <w:pgSz w:w="11906" w:h="16838"/>
      <w:pgMar w:top="2098" w:right="1474" w:bottom="1814" w:left="1588" w:header="851" w:footer="1417" w:gutter="0"/>
      <w:pgNumType w:fmt="decimal"/>
      <w:cols w:space="720" w:num="1"/>
      <w:rtlGutter w:val="0"/>
      <w:docGrid w:type="lines" w:linePitch="36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 Light">
    <w:altName w:val="汉仪仿宋S"/>
    <w:panose1 w:val="00000000000000000000"/>
    <w:charset w:val="00"/>
    <w:family w:val="auto"/>
    <w:pitch w:val="default"/>
    <w:sig w:usb0="00000000" w:usb1="00000000" w:usb2="00000010" w:usb3="00000000" w:csb0="00040000" w:csb1="00000000"/>
  </w:font>
  <w:font w:name="仿宋">
    <w:altName w:val="方正仿宋_GBK"/>
    <w:panose1 w:val="02010609060101010101"/>
    <w:charset w:val="00"/>
    <w:family w:val="modern"/>
    <w:pitch w:val="default"/>
    <w:sig w:usb0="00000000" w:usb1="00000000" w:usb2="00000016" w:usb3="00000000" w:csb0="00040001" w:csb1="00000000"/>
  </w:font>
  <w:font w:name="等线">
    <w:altName w:val="汉仪仿宋S"/>
    <w:panose1 w:val="00000000000000000000"/>
    <w:charset w:val="00"/>
    <w:family w:val="auto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Microsoft YaHei UI">
    <w:altName w:val="汉仪仿宋S"/>
    <w:panose1 w:val="00000000000000000000"/>
    <w:charset w:val="00"/>
    <w:family w:val="swiss"/>
    <w:pitch w:val="default"/>
    <w:sig w:usb0="00000000" w:usb1="00000000" w:usb2="00000010" w:usb3="00000000" w:csb0="00040000" w:csb1="00000000"/>
  </w:font>
  <w:font w:name="Verdana">
    <w:altName w:val="DejaVu Sans"/>
    <w:panose1 w:val="020B0604030504040204"/>
    <w:charset w:val="00"/>
    <w:family w:val="swiss"/>
    <w:pitch w:val="default"/>
    <w:sig w:usb0="00000000" w:usb1="00000000" w:usb2="00000010" w:usb3="00000000" w:csb0="2000019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楷体">
    <w:altName w:val="方正楷体_GBK"/>
    <w:panose1 w:val="02010600040101010101"/>
    <w:charset w:val="00"/>
    <w:family w:val="auto"/>
    <w:pitch w:val="default"/>
    <w:sig w:usb0="00000000" w:usb1="00000000" w:usb2="00000000" w:usb3="00000000" w:csb0="0004009F" w:csb1="DFD70000"/>
  </w:font>
  <w:font w:name="微软雅黑">
    <w:altName w:val="黑体"/>
    <w:panose1 w:val="020B0503020204020204"/>
    <w:charset w:val="00"/>
    <w:family w:val="auto"/>
    <w:pitch w:val="default"/>
    <w:sig w:usb0="00000000" w:usb1="00000000" w:usb2="00000016" w:usb3="00000000" w:csb0="0004001F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汉仪仿宋S">
    <w:panose1 w:val="00020600040101000101"/>
    <w:charset w:val="86"/>
    <w:family w:val="auto"/>
    <w:pitch w:val="default"/>
    <w:sig w:usb0="A00002BF" w:usb1="38CF7CFA" w:usb2="00000016" w:usb3="00000000" w:csb0="0004009F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18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left="320" w:leftChars="100" w:right="320" w:rightChars="100"/>
                            <w:textAlignment w:val="auto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80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BYAAABkcnMvUEsBAhQA&#10;FAAAAAgAh07iQLNJWO7QAAAABQEAAA8AAAAAAAAAAQAgAAAAOAAAAGRycy9kb3ducmV2LnhtbFBL&#10;AQIUABQAAAAIAIdO4kBLyS7wIQIAADcEAAAOAAAAAAAAAAEAIAAAADU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8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left="320" w:leftChars="100" w:right="320" w:rightChars="100"/>
                      <w:textAlignment w:val="auto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80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hyphenationZone w:val="360"/>
  <w:drawingGridVerticalSpacing w:val="223"/>
  <w:displayHorizontalDrawingGridEvery w:val="1"/>
  <w:displayVerticalDrawingGridEvery w:val="2"/>
  <w:noPunctuationKerning w:val="true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UyZTI3YzI0OTc5MjZkNjgxODVlZWI4YjI0ZmRjYjUifQ=="/>
  </w:docVars>
  <w:rsids>
    <w:rsidRoot w:val="003A6BE3"/>
    <w:rsid w:val="00002CF7"/>
    <w:rsid w:val="00002F12"/>
    <w:rsid w:val="00004E5B"/>
    <w:rsid w:val="00007A28"/>
    <w:rsid w:val="000105D7"/>
    <w:rsid w:val="0001087E"/>
    <w:rsid w:val="000109FB"/>
    <w:rsid w:val="00011AA3"/>
    <w:rsid w:val="00013FF8"/>
    <w:rsid w:val="0001529A"/>
    <w:rsid w:val="000153D2"/>
    <w:rsid w:val="00016399"/>
    <w:rsid w:val="00017B02"/>
    <w:rsid w:val="00020DA7"/>
    <w:rsid w:val="0002450F"/>
    <w:rsid w:val="00025BFB"/>
    <w:rsid w:val="000322C4"/>
    <w:rsid w:val="00033357"/>
    <w:rsid w:val="00035D04"/>
    <w:rsid w:val="00035E6F"/>
    <w:rsid w:val="0003718F"/>
    <w:rsid w:val="000373B1"/>
    <w:rsid w:val="00040756"/>
    <w:rsid w:val="00040C98"/>
    <w:rsid w:val="00040D68"/>
    <w:rsid w:val="00044B2B"/>
    <w:rsid w:val="00044D94"/>
    <w:rsid w:val="00044F06"/>
    <w:rsid w:val="0004616C"/>
    <w:rsid w:val="00046610"/>
    <w:rsid w:val="00046B93"/>
    <w:rsid w:val="00050559"/>
    <w:rsid w:val="00051958"/>
    <w:rsid w:val="00052645"/>
    <w:rsid w:val="00052CA3"/>
    <w:rsid w:val="0005473C"/>
    <w:rsid w:val="00056749"/>
    <w:rsid w:val="00060E11"/>
    <w:rsid w:val="000612CE"/>
    <w:rsid w:val="000613E5"/>
    <w:rsid w:val="00062B10"/>
    <w:rsid w:val="00064099"/>
    <w:rsid w:val="00065CE0"/>
    <w:rsid w:val="00066367"/>
    <w:rsid w:val="00066FCC"/>
    <w:rsid w:val="00067213"/>
    <w:rsid w:val="000707C4"/>
    <w:rsid w:val="000708B0"/>
    <w:rsid w:val="00070AEB"/>
    <w:rsid w:val="00072DBD"/>
    <w:rsid w:val="00073D0C"/>
    <w:rsid w:val="00074906"/>
    <w:rsid w:val="00074941"/>
    <w:rsid w:val="00075487"/>
    <w:rsid w:val="0007682A"/>
    <w:rsid w:val="0008181F"/>
    <w:rsid w:val="00081DF9"/>
    <w:rsid w:val="00081FA1"/>
    <w:rsid w:val="00082315"/>
    <w:rsid w:val="0008391A"/>
    <w:rsid w:val="000841E4"/>
    <w:rsid w:val="0008529B"/>
    <w:rsid w:val="000862BE"/>
    <w:rsid w:val="00087BE1"/>
    <w:rsid w:val="000911B1"/>
    <w:rsid w:val="00091D3A"/>
    <w:rsid w:val="00092DEC"/>
    <w:rsid w:val="000944A1"/>
    <w:rsid w:val="000945F1"/>
    <w:rsid w:val="00094FF7"/>
    <w:rsid w:val="00095893"/>
    <w:rsid w:val="0009666B"/>
    <w:rsid w:val="00096C93"/>
    <w:rsid w:val="000A11DC"/>
    <w:rsid w:val="000A1B83"/>
    <w:rsid w:val="000A3D4E"/>
    <w:rsid w:val="000A5215"/>
    <w:rsid w:val="000A700F"/>
    <w:rsid w:val="000B379A"/>
    <w:rsid w:val="000B3B23"/>
    <w:rsid w:val="000B601C"/>
    <w:rsid w:val="000B6877"/>
    <w:rsid w:val="000B6AA4"/>
    <w:rsid w:val="000C34D4"/>
    <w:rsid w:val="000C3868"/>
    <w:rsid w:val="000C3B56"/>
    <w:rsid w:val="000D015F"/>
    <w:rsid w:val="000D024F"/>
    <w:rsid w:val="000D03D7"/>
    <w:rsid w:val="000D105E"/>
    <w:rsid w:val="000D1261"/>
    <w:rsid w:val="000D3BF9"/>
    <w:rsid w:val="000D464C"/>
    <w:rsid w:val="000D551F"/>
    <w:rsid w:val="000D6729"/>
    <w:rsid w:val="000D697E"/>
    <w:rsid w:val="000E0776"/>
    <w:rsid w:val="000E104D"/>
    <w:rsid w:val="000E13A6"/>
    <w:rsid w:val="000E1BF0"/>
    <w:rsid w:val="000E516B"/>
    <w:rsid w:val="000E66EA"/>
    <w:rsid w:val="000F02F5"/>
    <w:rsid w:val="000F0C34"/>
    <w:rsid w:val="000F11E2"/>
    <w:rsid w:val="000F1922"/>
    <w:rsid w:val="000F1E1C"/>
    <w:rsid w:val="000F59AD"/>
    <w:rsid w:val="00101112"/>
    <w:rsid w:val="00101490"/>
    <w:rsid w:val="0010325C"/>
    <w:rsid w:val="00103E17"/>
    <w:rsid w:val="00104561"/>
    <w:rsid w:val="00105100"/>
    <w:rsid w:val="0010563A"/>
    <w:rsid w:val="00105EA4"/>
    <w:rsid w:val="0010773A"/>
    <w:rsid w:val="001079AF"/>
    <w:rsid w:val="00107BA1"/>
    <w:rsid w:val="0011115E"/>
    <w:rsid w:val="00111572"/>
    <w:rsid w:val="00113789"/>
    <w:rsid w:val="00115ADC"/>
    <w:rsid w:val="00115D1F"/>
    <w:rsid w:val="00116A0B"/>
    <w:rsid w:val="00120B55"/>
    <w:rsid w:val="001210C9"/>
    <w:rsid w:val="001215E2"/>
    <w:rsid w:val="001218BD"/>
    <w:rsid w:val="00123FB3"/>
    <w:rsid w:val="001247C5"/>
    <w:rsid w:val="00124B57"/>
    <w:rsid w:val="00125975"/>
    <w:rsid w:val="001265B1"/>
    <w:rsid w:val="0012689E"/>
    <w:rsid w:val="00127AB5"/>
    <w:rsid w:val="00130249"/>
    <w:rsid w:val="001326F6"/>
    <w:rsid w:val="00135680"/>
    <w:rsid w:val="00135B9B"/>
    <w:rsid w:val="00135C6F"/>
    <w:rsid w:val="00136ADF"/>
    <w:rsid w:val="00136CAF"/>
    <w:rsid w:val="00137E26"/>
    <w:rsid w:val="00141903"/>
    <w:rsid w:val="00141D7E"/>
    <w:rsid w:val="001428E8"/>
    <w:rsid w:val="00143BA4"/>
    <w:rsid w:val="00144286"/>
    <w:rsid w:val="00144BBB"/>
    <w:rsid w:val="0014670C"/>
    <w:rsid w:val="00147B75"/>
    <w:rsid w:val="001508B2"/>
    <w:rsid w:val="001550B9"/>
    <w:rsid w:val="001554F2"/>
    <w:rsid w:val="00157834"/>
    <w:rsid w:val="00160D32"/>
    <w:rsid w:val="001648FE"/>
    <w:rsid w:val="001654F9"/>
    <w:rsid w:val="00165DF2"/>
    <w:rsid w:val="00167108"/>
    <w:rsid w:val="001700D8"/>
    <w:rsid w:val="001708E8"/>
    <w:rsid w:val="0017270B"/>
    <w:rsid w:val="00173BAB"/>
    <w:rsid w:val="00175414"/>
    <w:rsid w:val="001766A4"/>
    <w:rsid w:val="0017721B"/>
    <w:rsid w:val="00185AF3"/>
    <w:rsid w:val="0018689D"/>
    <w:rsid w:val="00187074"/>
    <w:rsid w:val="001870D8"/>
    <w:rsid w:val="0018748D"/>
    <w:rsid w:val="001919F9"/>
    <w:rsid w:val="00193ECF"/>
    <w:rsid w:val="00194AA8"/>
    <w:rsid w:val="00194D74"/>
    <w:rsid w:val="00195E7F"/>
    <w:rsid w:val="0019620C"/>
    <w:rsid w:val="001963AE"/>
    <w:rsid w:val="00197109"/>
    <w:rsid w:val="001A00A5"/>
    <w:rsid w:val="001A07E8"/>
    <w:rsid w:val="001A1142"/>
    <w:rsid w:val="001A1964"/>
    <w:rsid w:val="001A25F8"/>
    <w:rsid w:val="001A2C65"/>
    <w:rsid w:val="001A3680"/>
    <w:rsid w:val="001A3AC3"/>
    <w:rsid w:val="001A66E4"/>
    <w:rsid w:val="001A7A50"/>
    <w:rsid w:val="001B0FD5"/>
    <w:rsid w:val="001B125C"/>
    <w:rsid w:val="001B1279"/>
    <w:rsid w:val="001B301B"/>
    <w:rsid w:val="001B3373"/>
    <w:rsid w:val="001B3E45"/>
    <w:rsid w:val="001B5DF8"/>
    <w:rsid w:val="001B769B"/>
    <w:rsid w:val="001B77F4"/>
    <w:rsid w:val="001C0BAA"/>
    <w:rsid w:val="001C11D1"/>
    <w:rsid w:val="001C3917"/>
    <w:rsid w:val="001C3E8A"/>
    <w:rsid w:val="001C5000"/>
    <w:rsid w:val="001C6521"/>
    <w:rsid w:val="001D0245"/>
    <w:rsid w:val="001D3E4F"/>
    <w:rsid w:val="001D462E"/>
    <w:rsid w:val="001D522A"/>
    <w:rsid w:val="001D5A24"/>
    <w:rsid w:val="001D7A4E"/>
    <w:rsid w:val="001E2008"/>
    <w:rsid w:val="001E213D"/>
    <w:rsid w:val="001E4262"/>
    <w:rsid w:val="001E4844"/>
    <w:rsid w:val="001E5A05"/>
    <w:rsid w:val="001F0092"/>
    <w:rsid w:val="001F0E8B"/>
    <w:rsid w:val="001F1184"/>
    <w:rsid w:val="001F1E00"/>
    <w:rsid w:val="001F22BE"/>
    <w:rsid w:val="001F296B"/>
    <w:rsid w:val="001F3555"/>
    <w:rsid w:val="001F3617"/>
    <w:rsid w:val="001F3842"/>
    <w:rsid w:val="001F44D4"/>
    <w:rsid w:val="001F4830"/>
    <w:rsid w:val="001F5D30"/>
    <w:rsid w:val="001F6198"/>
    <w:rsid w:val="001F61AA"/>
    <w:rsid w:val="001F6861"/>
    <w:rsid w:val="00201432"/>
    <w:rsid w:val="00202DDB"/>
    <w:rsid w:val="00203497"/>
    <w:rsid w:val="00203F3B"/>
    <w:rsid w:val="00204C9F"/>
    <w:rsid w:val="00204FF1"/>
    <w:rsid w:val="00214C3A"/>
    <w:rsid w:val="00215759"/>
    <w:rsid w:val="00215D9F"/>
    <w:rsid w:val="00215E1C"/>
    <w:rsid w:val="002170EB"/>
    <w:rsid w:val="00220D54"/>
    <w:rsid w:val="00221764"/>
    <w:rsid w:val="00226DAD"/>
    <w:rsid w:val="00232E7F"/>
    <w:rsid w:val="002336B4"/>
    <w:rsid w:val="0023426F"/>
    <w:rsid w:val="00234399"/>
    <w:rsid w:val="00234E3C"/>
    <w:rsid w:val="00234F4E"/>
    <w:rsid w:val="0023568E"/>
    <w:rsid w:val="002360EE"/>
    <w:rsid w:val="002408AC"/>
    <w:rsid w:val="00240932"/>
    <w:rsid w:val="00240D6C"/>
    <w:rsid w:val="0024440D"/>
    <w:rsid w:val="00244B33"/>
    <w:rsid w:val="00244F3D"/>
    <w:rsid w:val="0024593C"/>
    <w:rsid w:val="00245A06"/>
    <w:rsid w:val="00245C3C"/>
    <w:rsid w:val="002479ED"/>
    <w:rsid w:val="0025055F"/>
    <w:rsid w:val="00250D11"/>
    <w:rsid w:val="00250FA2"/>
    <w:rsid w:val="00252C5F"/>
    <w:rsid w:val="00254097"/>
    <w:rsid w:val="00254C13"/>
    <w:rsid w:val="00254E35"/>
    <w:rsid w:val="0025549E"/>
    <w:rsid w:val="00255589"/>
    <w:rsid w:val="00256AC2"/>
    <w:rsid w:val="002579E8"/>
    <w:rsid w:val="00261AE0"/>
    <w:rsid w:val="00261CA7"/>
    <w:rsid w:val="0026226B"/>
    <w:rsid w:val="002638BD"/>
    <w:rsid w:val="00263942"/>
    <w:rsid w:val="00264480"/>
    <w:rsid w:val="002649BB"/>
    <w:rsid w:val="00266CB2"/>
    <w:rsid w:val="00270750"/>
    <w:rsid w:val="00273FAB"/>
    <w:rsid w:val="002754DB"/>
    <w:rsid w:val="00275917"/>
    <w:rsid w:val="00275D7D"/>
    <w:rsid w:val="00276CB9"/>
    <w:rsid w:val="00281866"/>
    <w:rsid w:val="0028283A"/>
    <w:rsid w:val="002847FE"/>
    <w:rsid w:val="002866EA"/>
    <w:rsid w:val="0029011F"/>
    <w:rsid w:val="0029094C"/>
    <w:rsid w:val="00291629"/>
    <w:rsid w:val="00292460"/>
    <w:rsid w:val="00293ECE"/>
    <w:rsid w:val="00293FEE"/>
    <w:rsid w:val="002947E4"/>
    <w:rsid w:val="00294CAC"/>
    <w:rsid w:val="0029562A"/>
    <w:rsid w:val="0029785F"/>
    <w:rsid w:val="002A0E08"/>
    <w:rsid w:val="002A16E2"/>
    <w:rsid w:val="002A318F"/>
    <w:rsid w:val="002A348F"/>
    <w:rsid w:val="002A3830"/>
    <w:rsid w:val="002A595E"/>
    <w:rsid w:val="002A5A4E"/>
    <w:rsid w:val="002A618F"/>
    <w:rsid w:val="002A7A84"/>
    <w:rsid w:val="002A7D67"/>
    <w:rsid w:val="002B0358"/>
    <w:rsid w:val="002B1154"/>
    <w:rsid w:val="002B315E"/>
    <w:rsid w:val="002B3DFB"/>
    <w:rsid w:val="002B75F1"/>
    <w:rsid w:val="002C1F6C"/>
    <w:rsid w:val="002C230A"/>
    <w:rsid w:val="002C3ADA"/>
    <w:rsid w:val="002C5007"/>
    <w:rsid w:val="002C6200"/>
    <w:rsid w:val="002C7C4B"/>
    <w:rsid w:val="002D1BD7"/>
    <w:rsid w:val="002D218A"/>
    <w:rsid w:val="002D2B54"/>
    <w:rsid w:val="002D36EE"/>
    <w:rsid w:val="002D4408"/>
    <w:rsid w:val="002D4D2C"/>
    <w:rsid w:val="002D554F"/>
    <w:rsid w:val="002D5748"/>
    <w:rsid w:val="002D5D1F"/>
    <w:rsid w:val="002D5ED8"/>
    <w:rsid w:val="002D63DF"/>
    <w:rsid w:val="002E0263"/>
    <w:rsid w:val="002E15AB"/>
    <w:rsid w:val="002E440C"/>
    <w:rsid w:val="002E46BD"/>
    <w:rsid w:val="002E6D1D"/>
    <w:rsid w:val="002E6EE0"/>
    <w:rsid w:val="002E74EF"/>
    <w:rsid w:val="002F5FA4"/>
    <w:rsid w:val="002F6BCD"/>
    <w:rsid w:val="00300016"/>
    <w:rsid w:val="00300A76"/>
    <w:rsid w:val="00302A3F"/>
    <w:rsid w:val="00303D7F"/>
    <w:rsid w:val="003042BA"/>
    <w:rsid w:val="0030469B"/>
    <w:rsid w:val="003055BE"/>
    <w:rsid w:val="0030656E"/>
    <w:rsid w:val="00306FC9"/>
    <w:rsid w:val="00307087"/>
    <w:rsid w:val="0031030C"/>
    <w:rsid w:val="00310E95"/>
    <w:rsid w:val="003129F3"/>
    <w:rsid w:val="0031471D"/>
    <w:rsid w:val="003153A0"/>
    <w:rsid w:val="0032368B"/>
    <w:rsid w:val="00325515"/>
    <w:rsid w:val="00334E9A"/>
    <w:rsid w:val="0033502E"/>
    <w:rsid w:val="00336E43"/>
    <w:rsid w:val="00341611"/>
    <w:rsid w:val="00341990"/>
    <w:rsid w:val="00341BFC"/>
    <w:rsid w:val="00342C36"/>
    <w:rsid w:val="0034394B"/>
    <w:rsid w:val="00343F51"/>
    <w:rsid w:val="003442A0"/>
    <w:rsid w:val="00345348"/>
    <w:rsid w:val="003514E8"/>
    <w:rsid w:val="00352699"/>
    <w:rsid w:val="00354B12"/>
    <w:rsid w:val="00355ACC"/>
    <w:rsid w:val="00357592"/>
    <w:rsid w:val="00360F8A"/>
    <w:rsid w:val="00361745"/>
    <w:rsid w:val="00363332"/>
    <w:rsid w:val="00364C4A"/>
    <w:rsid w:val="003662A1"/>
    <w:rsid w:val="00366C0E"/>
    <w:rsid w:val="00371679"/>
    <w:rsid w:val="00371F68"/>
    <w:rsid w:val="0037251E"/>
    <w:rsid w:val="00372F69"/>
    <w:rsid w:val="00377645"/>
    <w:rsid w:val="00380DBD"/>
    <w:rsid w:val="00382390"/>
    <w:rsid w:val="00383D77"/>
    <w:rsid w:val="00383F6D"/>
    <w:rsid w:val="003843DA"/>
    <w:rsid w:val="003845A0"/>
    <w:rsid w:val="003847CC"/>
    <w:rsid w:val="003848CD"/>
    <w:rsid w:val="0038503E"/>
    <w:rsid w:val="003862AE"/>
    <w:rsid w:val="003906AB"/>
    <w:rsid w:val="003914C7"/>
    <w:rsid w:val="003933A8"/>
    <w:rsid w:val="00393B9F"/>
    <w:rsid w:val="00393D1A"/>
    <w:rsid w:val="00394B91"/>
    <w:rsid w:val="00395807"/>
    <w:rsid w:val="003A106B"/>
    <w:rsid w:val="003A2546"/>
    <w:rsid w:val="003A6BE3"/>
    <w:rsid w:val="003B04B3"/>
    <w:rsid w:val="003B0D26"/>
    <w:rsid w:val="003B131C"/>
    <w:rsid w:val="003B2137"/>
    <w:rsid w:val="003B24B7"/>
    <w:rsid w:val="003B3C6E"/>
    <w:rsid w:val="003B5063"/>
    <w:rsid w:val="003C160A"/>
    <w:rsid w:val="003C1AD1"/>
    <w:rsid w:val="003C1E50"/>
    <w:rsid w:val="003C21A6"/>
    <w:rsid w:val="003C2AAC"/>
    <w:rsid w:val="003C496E"/>
    <w:rsid w:val="003C68C7"/>
    <w:rsid w:val="003C7917"/>
    <w:rsid w:val="003C7E52"/>
    <w:rsid w:val="003D02B4"/>
    <w:rsid w:val="003D1092"/>
    <w:rsid w:val="003D14F4"/>
    <w:rsid w:val="003D2521"/>
    <w:rsid w:val="003D3658"/>
    <w:rsid w:val="003D374D"/>
    <w:rsid w:val="003D3D4E"/>
    <w:rsid w:val="003D5BFD"/>
    <w:rsid w:val="003D5F39"/>
    <w:rsid w:val="003D7695"/>
    <w:rsid w:val="003D7C2F"/>
    <w:rsid w:val="003E0002"/>
    <w:rsid w:val="003E013E"/>
    <w:rsid w:val="003E0836"/>
    <w:rsid w:val="003E0A3C"/>
    <w:rsid w:val="003E19EC"/>
    <w:rsid w:val="003E3F9C"/>
    <w:rsid w:val="003E4B26"/>
    <w:rsid w:val="003E6C2E"/>
    <w:rsid w:val="003F050D"/>
    <w:rsid w:val="003F0733"/>
    <w:rsid w:val="003F0779"/>
    <w:rsid w:val="003F3975"/>
    <w:rsid w:val="003F71B4"/>
    <w:rsid w:val="00400AFB"/>
    <w:rsid w:val="00402CFF"/>
    <w:rsid w:val="004037B7"/>
    <w:rsid w:val="004038B1"/>
    <w:rsid w:val="00405221"/>
    <w:rsid w:val="00405FB2"/>
    <w:rsid w:val="00406FD4"/>
    <w:rsid w:val="0041125E"/>
    <w:rsid w:val="00413D19"/>
    <w:rsid w:val="00413FCE"/>
    <w:rsid w:val="00415B38"/>
    <w:rsid w:val="004160AA"/>
    <w:rsid w:val="00421695"/>
    <w:rsid w:val="00424587"/>
    <w:rsid w:val="00424C1D"/>
    <w:rsid w:val="00425182"/>
    <w:rsid w:val="0042630A"/>
    <w:rsid w:val="004266C3"/>
    <w:rsid w:val="004271E0"/>
    <w:rsid w:val="00427A7C"/>
    <w:rsid w:val="00427ABA"/>
    <w:rsid w:val="00430681"/>
    <w:rsid w:val="00431E7B"/>
    <w:rsid w:val="00432575"/>
    <w:rsid w:val="00434D07"/>
    <w:rsid w:val="00436945"/>
    <w:rsid w:val="00437514"/>
    <w:rsid w:val="004400A3"/>
    <w:rsid w:val="00444812"/>
    <w:rsid w:val="00444CD6"/>
    <w:rsid w:val="00446F83"/>
    <w:rsid w:val="004472B0"/>
    <w:rsid w:val="0044758A"/>
    <w:rsid w:val="00450DB4"/>
    <w:rsid w:val="00451CFB"/>
    <w:rsid w:val="004522B5"/>
    <w:rsid w:val="00454553"/>
    <w:rsid w:val="00454D23"/>
    <w:rsid w:val="004553D5"/>
    <w:rsid w:val="00455E85"/>
    <w:rsid w:val="00456DD8"/>
    <w:rsid w:val="0045757D"/>
    <w:rsid w:val="00457E00"/>
    <w:rsid w:val="0046129F"/>
    <w:rsid w:val="00463341"/>
    <w:rsid w:val="004638DA"/>
    <w:rsid w:val="00463AB0"/>
    <w:rsid w:val="00464EB9"/>
    <w:rsid w:val="00466493"/>
    <w:rsid w:val="0047281F"/>
    <w:rsid w:val="00472C06"/>
    <w:rsid w:val="00472D3D"/>
    <w:rsid w:val="00472E96"/>
    <w:rsid w:val="004733F3"/>
    <w:rsid w:val="00473472"/>
    <w:rsid w:val="00476BD4"/>
    <w:rsid w:val="00477B94"/>
    <w:rsid w:val="004802B3"/>
    <w:rsid w:val="004809D8"/>
    <w:rsid w:val="00480C00"/>
    <w:rsid w:val="00481C32"/>
    <w:rsid w:val="0048329B"/>
    <w:rsid w:val="004835AA"/>
    <w:rsid w:val="00483A01"/>
    <w:rsid w:val="00484A87"/>
    <w:rsid w:val="00485716"/>
    <w:rsid w:val="00485A35"/>
    <w:rsid w:val="00485DCD"/>
    <w:rsid w:val="004864D9"/>
    <w:rsid w:val="004870EF"/>
    <w:rsid w:val="004872D3"/>
    <w:rsid w:val="0048741D"/>
    <w:rsid w:val="0048768C"/>
    <w:rsid w:val="004879B3"/>
    <w:rsid w:val="00487CD6"/>
    <w:rsid w:val="004900FB"/>
    <w:rsid w:val="00491075"/>
    <w:rsid w:val="00492C5C"/>
    <w:rsid w:val="004934E8"/>
    <w:rsid w:val="00494BC5"/>
    <w:rsid w:val="00494CE0"/>
    <w:rsid w:val="00495190"/>
    <w:rsid w:val="00495910"/>
    <w:rsid w:val="00495D40"/>
    <w:rsid w:val="00495EB5"/>
    <w:rsid w:val="004A0631"/>
    <w:rsid w:val="004A098B"/>
    <w:rsid w:val="004A0E41"/>
    <w:rsid w:val="004A23AB"/>
    <w:rsid w:val="004A3653"/>
    <w:rsid w:val="004A470E"/>
    <w:rsid w:val="004A4769"/>
    <w:rsid w:val="004A52E0"/>
    <w:rsid w:val="004A543D"/>
    <w:rsid w:val="004A6C4B"/>
    <w:rsid w:val="004A7ABF"/>
    <w:rsid w:val="004B0613"/>
    <w:rsid w:val="004B0765"/>
    <w:rsid w:val="004B435C"/>
    <w:rsid w:val="004B53F5"/>
    <w:rsid w:val="004B556F"/>
    <w:rsid w:val="004B75DD"/>
    <w:rsid w:val="004B7820"/>
    <w:rsid w:val="004C5BFF"/>
    <w:rsid w:val="004C5FC4"/>
    <w:rsid w:val="004C6144"/>
    <w:rsid w:val="004C6543"/>
    <w:rsid w:val="004D0360"/>
    <w:rsid w:val="004D0CF1"/>
    <w:rsid w:val="004D0D5C"/>
    <w:rsid w:val="004D1E6D"/>
    <w:rsid w:val="004D4279"/>
    <w:rsid w:val="004D4885"/>
    <w:rsid w:val="004D6441"/>
    <w:rsid w:val="004D7116"/>
    <w:rsid w:val="004D7364"/>
    <w:rsid w:val="004D7D54"/>
    <w:rsid w:val="004E0961"/>
    <w:rsid w:val="004E16C8"/>
    <w:rsid w:val="004E1F39"/>
    <w:rsid w:val="004E2637"/>
    <w:rsid w:val="004E5154"/>
    <w:rsid w:val="004F3765"/>
    <w:rsid w:val="004F60B5"/>
    <w:rsid w:val="004F7054"/>
    <w:rsid w:val="004F716F"/>
    <w:rsid w:val="004F7589"/>
    <w:rsid w:val="004F7DA6"/>
    <w:rsid w:val="00500BF5"/>
    <w:rsid w:val="00501FEF"/>
    <w:rsid w:val="00503D8C"/>
    <w:rsid w:val="00510CCC"/>
    <w:rsid w:val="0051172B"/>
    <w:rsid w:val="00511775"/>
    <w:rsid w:val="0051223D"/>
    <w:rsid w:val="00513303"/>
    <w:rsid w:val="005158B1"/>
    <w:rsid w:val="00515E4A"/>
    <w:rsid w:val="0051631E"/>
    <w:rsid w:val="005167FB"/>
    <w:rsid w:val="00521576"/>
    <w:rsid w:val="00523F02"/>
    <w:rsid w:val="005259A5"/>
    <w:rsid w:val="005262CF"/>
    <w:rsid w:val="0052785B"/>
    <w:rsid w:val="00527981"/>
    <w:rsid w:val="00530166"/>
    <w:rsid w:val="0053228A"/>
    <w:rsid w:val="0053252C"/>
    <w:rsid w:val="00533421"/>
    <w:rsid w:val="0053345E"/>
    <w:rsid w:val="00533613"/>
    <w:rsid w:val="00535FDC"/>
    <w:rsid w:val="0053605C"/>
    <w:rsid w:val="00536976"/>
    <w:rsid w:val="00542DE8"/>
    <w:rsid w:val="00542EC7"/>
    <w:rsid w:val="0054509E"/>
    <w:rsid w:val="005457AC"/>
    <w:rsid w:val="005460FB"/>
    <w:rsid w:val="0055017B"/>
    <w:rsid w:val="005548AA"/>
    <w:rsid w:val="00555A1A"/>
    <w:rsid w:val="00556798"/>
    <w:rsid w:val="00556883"/>
    <w:rsid w:val="00560E07"/>
    <w:rsid w:val="00561A93"/>
    <w:rsid w:val="00562821"/>
    <w:rsid w:val="00565695"/>
    <w:rsid w:val="00572B4F"/>
    <w:rsid w:val="00572F18"/>
    <w:rsid w:val="00573A39"/>
    <w:rsid w:val="00574957"/>
    <w:rsid w:val="00574DBF"/>
    <w:rsid w:val="0057547A"/>
    <w:rsid w:val="005758C8"/>
    <w:rsid w:val="00576D2E"/>
    <w:rsid w:val="00580D97"/>
    <w:rsid w:val="00582FDE"/>
    <w:rsid w:val="005848D7"/>
    <w:rsid w:val="00585BEB"/>
    <w:rsid w:val="00587191"/>
    <w:rsid w:val="00590FCF"/>
    <w:rsid w:val="00593359"/>
    <w:rsid w:val="00593DA0"/>
    <w:rsid w:val="00595A2E"/>
    <w:rsid w:val="00596D7C"/>
    <w:rsid w:val="00596E57"/>
    <w:rsid w:val="005A0684"/>
    <w:rsid w:val="005A0EF1"/>
    <w:rsid w:val="005A1A0A"/>
    <w:rsid w:val="005A733E"/>
    <w:rsid w:val="005B130D"/>
    <w:rsid w:val="005B3978"/>
    <w:rsid w:val="005B4E53"/>
    <w:rsid w:val="005B559C"/>
    <w:rsid w:val="005B5F46"/>
    <w:rsid w:val="005C004E"/>
    <w:rsid w:val="005C058A"/>
    <w:rsid w:val="005C1932"/>
    <w:rsid w:val="005C390D"/>
    <w:rsid w:val="005C4250"/>
    <w:rsid w:val="005C546B"/>
    <w:rsid w:val="005C6C02"/>
    <w:rsid w:val="005C702E"/>
    <w:rsid w:val="005C718D"/>
    <w:rsid w:val="005D118C"/>
    <w:rsid w:val="005D13AD"/>
    <w:rsid w:val="005D176D"/>
    <w:rsid w:val="005D1A47"/>
    <w:rsid w:val="005D1F26"/>
    <w:rsid w:val="005D2E86"/>
    <w:rsid w:val="005D5808"/>
    <w:rsid w:val="005D6C96"/>
    <w:rsid w:val="005D6E6E"/>
    <w:rsid w:val="005D7377"/>
    <w:rsid w:val="005E1360"/>
    <w:rsid w:val="005E1974"/>
    <w:rsid w:val="005E1F31"/>
    <w:rsid w:val="005E34E1"/>
    <w:rsid w:val="005E47EB"/>
    <w:rsid w:val="005E4AE8"/>
    <w:rsid w:val="005E4B91"/>
    <w:rsid w:val="005E6A57"/>
    <w:rsid w:val="005E75F0"/>
    <w:rsid w:val="005F101C"/>
    <w:rsid w:val="005F38BD"/>
    <w:rsid w:val="005F3E61"/>
    <w:rsid w:val="005F4B82"/>
    <w:rsid w:val="005F50E1"/>
    <w:rsid w:val="0060025D"/>
    <w:rsid w:val="006020BA"/>
    <w:rsid w:val="0060233F"/>
    <w:rsid w:val="0060237A"/>
    <w:rsid w:val="00602D49"/>
    <w:rsid w:val="00603300"/>
    <w:rsid w:val="00603726"/>
    <w:rsid w:val="00603A22"/>
    <w:rsid w:val="00603B8A"/>
    <w:rsid w:val="00604538"/>
    <w:rsid w:val="0060729A"/>
    <w:rsid w:val="00607B90"/>
    <w:rsid w:val="00610FB3"/>
    <w:rsid w:val="0061351E"/>
    <w:rsid w:val="00613C95"/>
    <w:rsid w:val="00613F08"/>
    <w:rsid w:val="00614FA6"/>
    <w:rsid w:val="00615B84"/>
    <w:rsid w:val="00616D40"/>
    <w:rsid w:val="00620092"/>
    <w:rsid w:val="006225F7"/>
    <w:rsid w:val="006262C6"/>
    <w:rsid w:val="00626CF0"/>
    <w:rsid w:val="00627A55"/>
    <w:rsid w:val="00627D63"/>
    <w:rsid w:val="006301CA"/>
    <w:rsid w:val="00631008"/>
    <w:rsid w:val="00631428"/>
    <w:rsid w:val="00631DAC"/>
    <w:rsid w:val="0063307E"/>
    <w:rsid w:val="006368DB"/>
    <w:rsid w:val="00637870"/>
    <w:rsid w:val="006409DC"/>
    <w:rsid w:val="00643542"/>
    <w:rsid w:val="006446AB"/>
    <w:rsid w:val="00644765"/>
    <w:rsid w:val="00646AF5"/>
    <w:rsid w:val="00647176"/>
    <w:rsid w:val="00647357"/>
    <w:rsid w:val="006518C6"/>
    <w:rsid w:val="00651B5A"/>
    <w:rsid w:val="00654568"/>
    <w:rsid w:val="00654B74"/>
    <w:rsid w:val="00656AD8"/>
    <w:rsid w:val="006577AB"/>
    <w:rsid w:val="00657D1E"/>
    <w:rsid w:val="00661837"/>
    <w:rsid w:val="00661EDA"/>
    <w:rsid w:val="00663921"/>
    <w:rsid w:val="006647CE"/>
    <w:rsid w:val="006656E9"/>
    <w:rsid w:val="00665DA3"/>
    <w:rsid w:val="00665E03"/>
    <w:rsid w:val="006702BC"/>
    <w:rsid w:val="00674ABF"/>
    <w:rsid w:val="006758CC"/>
    <w:rsid w:val="0067672D"/>
    <w:rsid w:val="00677BC7"/>
    <w:rsid w:val="006806A2"/>
    <w:rsid w:val="006821B9"/>
    <w:rsid w:val="00682B96"/>
    <w:rsid w:val="00684634"/>
    <w:rsid w:val="0069123F"/>
    <w:rsid w:val="0069185E"/>
    <w:rsid w:val="00691FC7"/>
    <w:rsid w:val="006923D0"/>
    <w:rsid w:val="00693D6C"/>
    <w:rsid w:val="006943E8"/>
    <w:rsid w:val="00694539"/>
    <w:rsid w:val="006A281A"/>
    <w:rsid w:val="006A3A91"/>
    <w:rsid w:val="006A3E5F"/>
    <w:rsid w:val="006A501F"/>
    <w:rsid w:val="006A506A"/>
    <w:rsid w:val="006A646B"/>
    <w:rsid w:val="006B044F"/>
    <w:rsid w:val="006B168E"/>
    <w:rsid w:val="006B16A8"/>
    <w:rsid w:val="006B256E"/>
    <w:rsid w:val="006B2C15"/>
    <w:rsid w:val="006B2EA4"/>
    <w:rsid w:val="006B31A8"/>
    <w:rsid w:val="006B4ACF"/>
    <w:rsid w:val="006C11C7"/>
    <w:rsid w:val="006C1435"/>
    <w:rsid w:val="006C1AB3"/>
    <w:rsid w:val="006C296C"/>
    <w:rsid w:val="006D0414"/>
    <w:rsid w:val="006D0A3F"/>
    <w:rsid w:val="006D1B6C"/>
    <w:rsid w:val="006D460A"/>
    <w:rsid w:val="006E0BC1"/>
    <w:rsid w:val="006E38DE"/>
    <w:rsid w:val="006E6550"/>
    <w:rsid w:val="006E6C54"/>
    <w:rsid w:val="006E7403"/>
    <w:rsid w:val="006E7792"/>
    <w:rsid w:val="006F01AD"/>
    <w:rsid w:val="006F1FDC"/>
    <w:rsid w:val="006F32AE"/>
    <w:rsid w:val="006F5861"/>
    <w:rsid w:val="006F5A57"/>
    <w:rsid w:val="006F7773"/>
    <w:rsid w:val="007011EE"/>
    <w:rsid w:val="00701B13"/>
    <w:rsid w:val="00702FE9"/>
    <w:rsid w:val="007063C0"/>
    <w:rsid w:val="00706D71"/>
    <w:rsid w:val="00711C71"/>
    <w:rsid w:val="00713779"/>
    <w:rsid w:val="00713988"/>
    <w:rsid w:val="007151AF"/>
    <w:rsid w:val="0071702C"/>
    <w:rsid w:val="00722C94"/>
    <w:rsid w:val="007234B5"/>
    <w:rsid w:val="00723EDD"/>
    <w:rsid w:val="007253FC"/>
    <w:rsid w:val="0073053A"/>
    <w:rsid w:val="007311A7"/>
    <w:rsid w:val="007319E0"/>
    <w:rsid w:val="007324B6"/>
    <w:rsid w:val="00732941"/>
    <w:rsid w:val="007341C7"/>
    <w:rsid w:val="00736FEE"/>
    <w:rsid w:val="00740D9C"/>
    <w:rsid w:val="0074177D"/>
    <w:rsid w:val="00741A03"/>
    <w:rsid w:val="00741CC7"/>
    <w:rsid w:val="0074305D"/>
    <w:rsid w:val="00743DB5"/>
    <w:rsid w:val="007466AB"/>
    <w:rsid w:val="00746D06"/>
    <w:rsid w:val="00746FFB"/>
    <w:rsid w:val="00747235"/>
    <w:rsid w:val="0074744C"/>
    <w:rsid w:val="0074786B"/>
    <w:rsid w:val="00750693"/>
    <w:rsid w:val="00751F6A"/>
    <w:rsid w:val="0075254A"/>
    <w:rsid w:val="0075288B"/>
    <w:rsid w:val="00754942"/>
    <w:rsid w:val="00754A3B"/>
    <w:rsid w:val="007555A0"/>
    <w:rsid w:val="00756FA9"/>
    <w:rsid w:val="00760B9F"/>
    <w:rsid w:val="00763006"/>
    <w:rsid w:val="00767E0B"/>
    <w:rsid w:val="00770BD1"/>
    <w:rsid w:val="00772B85"/>
    <w:rsid w:val="00773413"/>
    <w:rsid w:val="0077388C"/>
    <w:rsid w:val="00774410"/>
    <w:rsid w:val="00776CD9"/>
    <w:rsid w:val="00782096"/>
    <w:rsid w:val="007825EC"/>
    <w:rsid w:val="0078284E"/>
    <w:rsid w:val="00783752"/>
    <w:rsid w:val="007860B2"/>
    <w:rsid w:val="00791DB8"/>
    <w:rsid w:val="00793756"/>
    <w:rsid w:val="00793CD7"/>
    <w:rsid w:val="007955A7"/>
    <w:rsid w:val="00796604"/>
    <w:rsid w:val="007A00A7"/>
    <w:rsid w:val="007A0572"/>
    <w:rsid w:val="007A0DBB"/>
    <w:rsid w:val="007A19EF"/>
    <w:rsid w:val="007A1CFE"/>
    <w:rsid w:val="007A38A4"/>
    <w:rsid w:val="007A55E3"/>
    <w:rsid w:val="007A59A8"/>
    <w:rsid w:val="007A672E"/>
    <w:rsid w:val="007A700D"/>
    <w:rsid w:val="007A7CD8"/>
    <w:rsid w:val="007B0F1C"/>
    <w:rsid w:val="007B1561"/>
    <w:rsid w:val="007B1606"/>
    <w:rsid w:val="007B2B87"/>
    <w:rsid w:val="007B2C29"/>
    <w:rsid w:val="007B3F4A"/>
    <w:rsid w:val="007B4A4E"/>
    <w:rsid w:val="007B6457"/>
    <w:rsid w:val="007C0466"/>
    <w:rsid w:val="007C1724"/>
    <w:rsid w:val="007C29D7"/>
    <w:rsid w:val="007C2F1F"/>
    <w:rsid w:val="007C4320"/>
    <w:rsid w:val="007C5628"/>
    <w:rsid w:val="007D13C0"/>
    <w:rsid w:val="007D24D9"/>
    <w:rsid w:val="007D2B99"/>
    <w:rsid w:val="007D2CA9"/>
    <w:rsid w:val="007D47CB"/>
    <w:rsid w:val="007D7387"/>
    <w:rsid w:val="007E01E6"/>
    <w:rsid w:val="007E0AD8"/>
    <w:rsid w:val="007E102B"/>
    <w:rsid w:val="007E1779"/>
    <w:rsid w:val="007E3F09"/>
    <w:rsid w:val="007E5976"/>
    <w:rsid w:val="007E5F70"/>
    <w:rsid w:val="007E6A1B"/>
    <w:rsid w:val="007E7569"/>
    <w:rsid w:val="007E765D"/>
    <w:rsid w:val="007F0C69"/>
    <w:rsid w:val="007F109B"/>
    <w:rsid w:val="007F2067"/>
    <w:rsid w:val="007F45F7"/>
    <w:rsid w:val="007F603A"/>
    <w:rsid w:val="007F7404"/>
    <w:rsid w:val="00800ED6"/>
    <w:rsid w:val="00802F60"/>
    <w:rsid w:val="00803BA0"/>
    <w:rsid w:val="00806BA1"/>
    <w:rsid w:val="0081045F"/>
    <w:rsid w:val="0081080B"/>
    <w:rsid w:val="0081116D"/>
    <w:rsid w:val="00811823"/>
    <w:rsid w:val="00812DDD"/>
    <w:rsid w:val="0081503A"/>
    <w:rsid w:val="00817396"/>
    <w:rsid w:val="008174CC"/>
    <w:rsid w:val="008175FD"/>
    <w:rsid w:val="008221C5"/>
    <w:rsid w:val="00822776"/>
    <w:rsid w:val="00823634"/>
    <w:rsid w:val="00823EB6"/>
    <w:rsid w:val="00824C4D"/>
    <w:rsid w:val="00825955"/>
    <w:rsid w:val="00825F1D"/>
    <w:rsid w:val="00826DCE"/>
    <w:rsid w:val="00832506"/>
    <w:rsid w:val="0083364F"/>
    <w:rsid w:val="00833B82"/>
    <w:rsid w:val="00833BA5"/>
    <w:rsid w:val="0083641C"/>
    <w:rsid w:val="0083678F"/>
    <w:rsid w:val="008368BF"/>
    <w:rsid w:val="00837057"/>
    <w:rsid w:val="00837CED"/>
    <w:rsid w:val="008420DC"/>
    <w:rsid w:val="008440BF"/>
    <w:rsid w:val="0084458A"/>
    <w:rsid w:val="00845B7F"/>
    <w:rsid w:val="00845E16"/>
    <w:rsid w:val="00846126"/>
    <w:rsid w:val="0084648E"/>
    <w:rsid w:val="008511B6"/>
    <w:rsid w:val="00851A5E"/>
    <w:rsid w:val="008543DA"/>
    <w:rsid w:val="008577EE"/>
    <w:rsid w:val="0085783E"/>
    <w:rsid w:val="00857D48"/>
    <w:rsid w:val="00860367"/>
    <w:rsid w:val="00860A3C"/>
    <w:rsid w:val="008610AC"/>
    <w:rsid w:val="00861AD7"/>
    <w:rsid w:val="00866786"/>
    <w:rsid w:val="0086686F"/>
    <w:rsid w:val="00866AE8"/>
    <w:rsid w:val="008673DE"/>
    <w:rsid w:val="00867863"/>
    <w:rsid w:val="00867E06"/>
    <w:rsid w:val="0087095D"/>
    <w:rsid w:val="00870AF5"/>
    <w:rsid w:val="00870EB3"/>
    <w:rsid w:val="00871713"/>
    <w:rsid w:val="008729CE"/>
    <w:rsid w:val="0087314D"/>
    <w:rsid w:val="00874BCE"/>
    <w:rsid w:val="00875663"/>
    <w:rsid w:val="00876AA4"/>
    <w:rsid w:val="008803E6"/>
    <w:rsid w:val="008821AE"/>
    <w:rsid w:val="008831CF"/>
    <w:rsid w:val="00886FEB"/>
    <w:rsid w:val="00895ED7"/>
    <w:rsid w:val="008974BF"/>
    <w:rsid w:val="008A0179"/>
    <w:rsid w:val="008A02EF"/>
    <w:rsid w:val="008A1342"/>
    <w:rsid w:val="008A2D5C"/>
    <w:rsid w:val="008A485A"/>
    <w:rsid w:val="008A5474"/>
    <w:rsid w:val="008A7179"/>
    <w:rsid w:val="008B2181"/>
    <w:rsid w:val="008B255E"/>
    <w:rsid w:val="008B4FEB"/>
    <w:rsid w:val="008B5666"/>
    <w:rsid w:val="008B7F4A"/>
    <w:rsid w:val="008C0272"/>
    <w:rsid w:val="008C0EC6"/>
    <w:rsid w:val="008C3C3F"/>
    <w:rsid w:val="008C4342"/>
    <w:rsid w:val="008C4D26"/>
    <w:rsid w:val="008C7D75"/>
    <w:rsid w:val="008C7FF2"/>
    <w:rsid w:val="008D09D6"/>
    <w:rsid w:val="008D208E"/>
    <w:rsid w:val="008D2258"/>
    <w:rsid w:val="008D2430"/>
    <w:rsid w:val="008D25AE"/>
    <w:rsid w:val="008D268C"/>
    <w:rsid w:val="008D4C61"/>
    <w:rsid w:val="008D73C8"/>
    <w:rsid w:val="008D7620"/>
    <w:rsid w:val="008D7867"/>
    <w:rsid w:val="008E1414"/>
    <w:rsid w:val="008E14B1"/>
    <w:rsid w:val="008E1FEB"/>
    <w:rsid w:val="008E300F"/>
    <w:rsid w:val="008E6B53"/>
    <w:rsid w:val="008F09F4"/>
    <w:rsid w:val="008F0B71"/>
    <w:rsid w:val="008F0BC0"/>
    <w:rsid w:val="008F0CEB"/>
    <w:rsid w:val="008F2CBE"/>
    <w:rsid w:val="008F39E9"/>
    <w:rsid w:val="008F3A07"/>
    <w:rsid w:val="008F482E"/>
    <w:rsid w:val="008F4F1E"/>
    <w:rsid w:val="008F6968"/>
    <w:rsid w:val="009005DC"/>
    <w:rsid w:val="00900ADA"/>
    <w:rsid w:val="009027E8"/>
    <w:rsid w:val="009031AE"/>
    <w:rsid w:val="00903804"/>
    <w:rsid w:val="0090386E"/>
    <w:rsid w:val="00904424"/>
    <w:rsid w:val="00904A66"/>
    <w:rsid w:val="009072E5"/>
    <w:rsid w:val="00913CAF"/>
    <w:rsid w:val="009163C6"/>
    <w:rsid w:val="00916AA5"/>
    <w:rsid w:val="00920397"/>
    <w:rsid w:val="00923BE1"/>
    <w:rsid w:val="009244FD"/>
    <w:rsid w:val="00924530"/>
    <w:rsid w:val="00924AD1"/>
    <w:rsid w:val="009259BD"/>
    <w:rsid w:val="00925C76"/>
    <w:rsid w:val="00925EC6"/>
    <w:rsid w:val="009266AD"/>
    <w:rsid w:val="00926AE7"/>
    <w:rsid w:val="00930537"/>
    <w:rsid w:val="00930AB7"/>
    <w:rsid w:val="00931879"/>
    <w:rsid w:val="00931C62"/>
    <w:rsid w:val="009324F5"/>
    <w:rsid w:val="00934A1F"/>
    <w:rsid w:val="00935539"/>
    <w:rsid w:val="00935C02"/>
    <w:rsid w:val="00936080"/>
    <w:rsid w:val="0094009D"/>
    <w:rsid w:val="009424A0"/>
    <w:rsid w:val="00945FB5"/>
    <w:rsid w:val="0094605E"/>
    <w:rsid w:val="0094624A"/>
    <w:rsid w:val="00947482"/>
    <w:rsid w:val="00947B9C"/>
    <w:rsid w:val="00950557"/>
    <w:rsid w:val="00953058"/>
    <w:rsid w:val="00954009"/>
    <w:rsid w:val="009567DF"/>
    <w:rsid w:val="0095736F"/>
    <w:rsid w:val="00957ED1"/>
    <w:rsid w:val="00961176"/>
    <w:rsid w:val="00961DE4"/>
    <w:rsid w:val="00962EA4"/>
    <w:rsid w:val="00963D8A"/>
    <w:rsid w:val="00966DEA"/>
    <w:rsid w:val="0096777A"/>
    <w:rsid w:val="00967EBD"/>
    <w:rsid w:val="00972729"/>
    <w:rsid w:val="00974880"/>
    <w:rsid w:val="009758B3"/>
    <w:rsid w:val="0097694D"/>
    <w:rsid w:val="00977830"/>
    <w:rsid w:val="00980872"/>
    <w:rsid w:val="009815BB"/>
    <w:rsid w:val="009818CB"/>
    <w:rsid w:val="00982BCC"/>
    <w:rsid w:val="00982E57"/>
    <w:rsid w:val="00983777"/>
    <w:rsid w:val="00986B43"/>
    <w:rsid w:val="00987C4B"/>
    <w:rsid w:val="00990A2B"/>
    <w:rsid w:val="00991CDF"/>
    <w:rsid w:val="009967EA"/>
    <w:rsid w:val="009A2456"/>
    <w:rsid w:val="009A27C2"/>
    <w:rsid w:val="009A2EA5"/>
    <w:rsid w:val="009A3602"/>
    <w:rsid w:val="009A503F"/>
    <w:rsid w:val="009A5262"/>
    <w:rsid w:val="009A5F1C"/>
    <w:rsid w:val="009A6EC2"/>
    <w:rsid w:val="009B0FD2"/>
    <w:rsid w:val="009B1B9B"/>
    <w:rsid w:val="009B3613"/>
    <w:rsid w:val="009B50F9"/>
    <w:rsid w:val="009B6FCB"/>
    <w:rsid w:val="009B74CC"/>
    <w:rsid w:val="009B789D"/>
    <w:rsid w:val="009C2BCB"/>
    <w:rsid w:val="009C7488"/>
    <w:rsid w:val="009C77B0"/>
    <w:rsid w:val="009D0563"/>
    <w:rsid w:val="009D497F"/>
    <w:rsid w:val="009D6CA6"/>
    <w:rsid w:val="009D7731"/>
    <w:rsid w:val="009E0349"/>
    <w:rsid w:val="009E18AA"/>
    <w:rsid w:val="009E22CC"/>
    <w:rsid w:val="009E245F"/>
    <w:rsid w:val="009E25B8"/>
    <w:rsid w:val="009E309E"/>
    <w:rsid w:val="009E35E9"/>
    <w:rsid w:val="009E36D3"/>
    <w:rsid w:val="009E4120"/>
    <w:rsid w:val="009E52BB"/>
    <w:rsid w:val="009E58C3"/>
    <w:rsid w:val="009F08CF"/>
    <w:rsid w:val="009F2D8E"/>
    <w:rsid w:val="009F4362"/>
    <w:rsid w:val="009F4C84"/>
    <w:rsid w:val="009F5E72"/>
    <w:rsid w:val="009F77B4"/>
    <w:rsid w:val="00A00B7E"/>
    <w:rsid w:val="00A0160E"/>
    <w:rsid w:val="00A03A68"/>
    <w:rsid w:val="00A06D5D"/>
    <w:rsid w:val="00A077E6"/>
    <w:rsid w:val="00A101FF"/>
    <w:rsid w:val="00A10B59"/>
    <w:rsid w:val="00A114F6"/>
    <w:rsid w:val="00A12B41"/>
    <w:rsid w:val="00A133A0"/>
    <w:rsid w:val="00A13509"/>
    <w:rsid w:val="00A13757"/>
    <w:rsid w:val="00A13DBF"/>
    <w:rsid w:val="00A15541"/>
    <w:rsid w:val="00A16B98"/>
    <w:rsid w:val="00A177D1"/>
    <w:rsid w:val="00A208AC"/>
    <w:rsid w:val="00A21118"/>
    <w:rsid w:val="00A21CD8"/>
    <w:rsid w:val="00A22118"/>
    <w:rsid w:val="00A226FD"/>
    <w:rsid w:val="00A22C8F"/>
    <w:rsid w:val="00A266CD"/>
    <w:rsid w:val="00A26C24"/>
    <w:rsid w:val="00A309F3"/>
    <w:rsid w:val="00A3125F"/>
    <w:rsid w:val="00A316E3"/>
    <w:rsid w:val="00A31F3D"/>
    <w:rsid w:val="00A320A4"/>
    <w:rsid w:val="00A340A6"/>
    <w:rsid w:val="00A354F8"/>
    <w:rsid w:val="00A4001E"/>
    <w:rsid w:val="00A40D07"/>
    <w:rsid w:val="00A451B1"/>
    <w:rsid w:val="00A46093"/>
    <w:rsid w:val="00A4731E"/>
    <w:rsid w:val="00A50D09"/>
    <w:rsid w:val="00A51430"/>
    <w:rsid w:val="00A54CAB"/>
    <w:rsid w:val="00A60CE3"/>
    <w:rsid w:val="00A623B3"/>
    <w:rsid w:val="00A636E8"/>
    <w:rsid w:val="00A63A9B"/>
    <w:rsid w:val="00A63B39"/>
    <w:rsid w:val="00A64EA3"/>
    <w:rsid w:val="00A6789A"/>
    <w:rsid w:val="00A7089B"/>
    <w:rsid w:val="00A708C4"/>
    <w:rsid w:val="00A7128D"/>
    <w:rsid w:val="00A75E3B"/>
    <w:rsid w:val="00A75F88"/>
    <w:rsid w:val="00A77234"/>
    <w:rsid w:val="00A80C4E"/>
    <w:rsid w:val="00A81778"/>
    <w:rsid w:val="00A836CD"/>
    <w:rsid w:val="00A85281"/>
    <w:rsid w:val="00A86C01"/>
    <w:rsid w:val="00A87549"/>
    <w:rsid w:val="00A87F11"/>
    <w:rsid w:val="00A91044"/>
    <w:rsid w:val="00A91E23"/>
    <w:rsid w:val="00A93F14"/>
    <w:rsid w:val="00A949A0"/>
    <w:rsid w:val="00A97B33"/>
    <w:rsid w:val="00AA0A79"/>
    <w:rsid w:val="00AA0FF5"/>
    <w:rsid w:val="00AA3F9D"/>
    <w:rsid w:val="00AA7F7F"/>
    <w:rsid w:val="00AB2F73"/>
    <w:rsid w:val="00AB5C43"/>
    <w:rsid w:val="00AB625C"/>
    <w:rsid w:val="00AB7520"/>
    <w:rsid w:val="00AB75E8"/>
    <w:rsid w:val="00AC10BC"/>
    <w:rsid w:val="00AC1725"/>
    <w:rsid w:val="00AC292E"/>
    <w:rsid w:val="00AC3917"/>
    <w:rsid w:val="00AC4C1E"/>
    <w:rsid w:val="00AC5402"/>
    <w:rsid w:val="00AC67E0"/>
    <w:rsid w:val="00AC6C58"/>
    <w:rsid w:val="00AC7EE5"/>
    <w:rsid w:val="00AD0901"/>
    <w:rsid w:val="00AD178C"/>
    <w:rsid w:val="00AD3CBB"/>
    <w:rsid w:val="00AD4198"/>
    <w:rsid w:val="00AD451A"/>
    <w:rsid w:val="00AD5E0F"/>
    <w:rsid w:val="00AD6524"/>
    <w:rsid w:val="00AD6A14"/>
    <w:rsid w:val="00AD7DF8"/>
    <w:rsid w:val="00AE0A3F"/>
    <w:rsid w:val="00AE2812"/>
    <w:rsid w:val="00AE3815"/>
    <w:rsid w:val="00AE490E"/>
    <w:rsid w:val="00AE5FF6"/>
    <w:rsid w:val="00AE60DB"/>
    <w:rsid w:val="00AE6F6E"/>
    <w:rsid w:val="00AE799D"/>
    <w:rsid w:val="00AE7D88"/>
    <w:rsid w:val="00AF15B6"/>
    <w:rsid w:val="00AF3F57"/>
    <w:rsid w:val="00AF5D56"/>
    <w:rsid w:val="00AF787D"/>
    <w:rsid w:val="00B02FEC"/>
    <w:rsid w:val="00B03596"/>
    <w:rsid w:val="00B038E3"/>
    <w:rsid w:val="00B04ACD"/>
    <w:rsid w:val="00B0730A"/>
    <w:rsid w:val="00B11894"/>
    <w:rsid w:val="00B12438"/>
    <w:rsid w:val="00B1321F"/>
    <w:rsid w:val="00B14CDA"/>
    <w:rsid w:val="00B15A75"/>
    <w:rsid w:val="00B165C4"/>
    <w:rsid w:val="00B165D9"/>
    <w:rsid w:val="00B20682"/>
    <w:rsid w:val="00B212E5"/>
    <w:rsid w:val="00B2140E"/>
    <w:rsid w:val="00B234EA"/>
    <w:rsid w:val="00B24E16"/>
    <w:rsid w:val="00B2597F"/>
    <w:rsid w:val="00B25C43"/>
    <w:rsid w:val="00B30970"/>
    <w:rsid w:val="00B30D55"/>
    <w:rsid w:val="00B31659"/>
    <w:rsid w:val="00B316CC"/>
    <w:rsid w:val="00B31FAD"/>
    <w:rsid w:val="00B32332"/>
    <w:rsid w:val="00B34BC0"/>
    <w:rsid w:val="00B36B0B"/>
    <w:rsid w:val="00B36EC1"/>
    <w:rsid w:val="00B406E0"/>
    <w:rsid w:val="00B40B63"/>
    <w:rsid w:val="00B42998"/>
    <w:rsid w:val="00B4508E"/>
    <w:rsid w:val="00B46B95"/>
    <w:rsid w:val="00B50027"/>
    <w:rsid w:val="00B51B95"/>
    <w:rsid w:val="00B52CDC"/>
    <w:rsid w:val="00B52FF7"/>
    <w:rsid w:val="00B55786"/>
    <w:rsid w:val="00B55C0F"/>
    <w:rsid w:val="00B55F2B"/>
    <w:rsid w:val="00B569EC"/>
    <w:rsid w:val="00B57602"/>
    <w:rsid w:val="00B57ADB"/>
    <w:rsid w:val="00B601F5"/>
    <w:rsid w:val="00B61C9E"/>
    <w:rsid w:val="00B62890"/>
    <w:rsid w:val="00B62BA9"/>
    <w:rsid w:val="00B632D6"/>
    <w:rsid w:val="00B64B1A"/>
    <w:rsid w:val="00B64BEE"/>
    <w:rsid w:val="00B67099"/>
    <w:rsid w:val="00B671B9"/>
    <w:rsid w:val="00B7294E"/>
    <w:rsid w:val="00B760E0"/>
    <w:rsid w:val="00B81D68"/>
    <w:rsid w:val="00B86D29"/>
    <w:rsid w:val="00B876B8"/>
    <w:rsid w:val="00B91F9E"/>
    <w:rsid w:val="00B92803"/>
    <w:rsid w:val="00B93DE9"/>
    <w:rsid w:val="00B97489"/>
    <w:rsid w:val="00BA2FF6"/>
    <w:rsid w:val="00BA3277"/>
    <w:rsid w:val="00BA3ECC"/>
    <w:rsid w:val="00BA59DD"/>
    <w:rsid w:val="00BA5D84"/>
    <w:rsid w:val="00BB1762"/>
    <w:rsid w:val="00BB1DD7"/>
    <w:rsid w:val="00BB2234"/>
    <w:rsid w:val="00BB2485"/>
    <w:rsid w:val="00BB28F1"/>
    <w:rsid w:val="00BB3031"/>
    <w:rsid w:val="00BB32C5"/>
    <w:rsid w:val="00BB3814"/>
    <w:rsid w:val="00BB3E26"/>
    <w:rsid w:val="00BB6484"/>
    <w:rsid w:val="00BB799F"/>
    <w:rsid w:val="00BC63D8"/>
    <w:rsid w:val="00BC7D3A"/>
    <w:rsid w:val="00BD21B3"/>
    <w:rsid w:val="00BD2530"/>
    <w:rsid w:val="00BD2B20"/>
    <w:rsid w:val="00BD395A"/>
    <w:rsid w:val="00BD560C"/>
    <w:rsid w:val="00BD60F5"/>
    <w:rsid w:val="00BD6475"/>
    <w:rsid w:val="00BD6810"/>
    <w:rsid w:val="00BD7FBB"/>
    <w:rsid w:val="00BE0BC7"/>
    <w:rsid w:val="00BE4088"/>
    <w:rsid w:val="00BE4DAE"/>
    <w:rsid w:val="00BE5B4B"/>
    <w:rsid w:val="00BE709A"/>
    <w:rsid w:val="00BE736C"/>
    <w:rsid w:val="00BF3A2F"/>
    <w:rsid w:val="00BF59EB"/>
    <w:rsid w:val="00BF64E5"/>
    <w:rsid w:val="00C00028"/>
    <w:rsid w:val="00C003D2"/>
    <w:rsid w:val="00C019BF"/>
    <w:rsid w:val="00C0230F"/>
    <w:rsid w:val="00C036B6"/>
    <w:rsid w:val="00C071F3"/>
    <w:rsid w:val="00C07E0B"/>
    <w:rsid w:val="00C100C3"/>
    <w:rsid w:val="00C11017"/>
    <w:rsid w:val="00C12C28"/>
    <w:rsid w:val="00C1357C"/>
    <w:rsid w:val="00C15993"/>
    <w:rsid w:val="00C15E5D"/>
    <w:rsid w:val="00C15FDD"/>
    <w:rsid w:val="00C176FE"/>
    <w:rsid w:val="00C21B70"/>
    <w:rsid w:val="00C227E2"/>
    <w:rsid w:val="00C23526"/>
    <w:rsid w:val="00C25363"/>
    <w:rsid w:val="00C26385"/>
    <w:rsid w:val="00C30D92"/>
    <w:rsid w:val="00C315E9"/>
    <w:rsid w:val="00C323B3"/>
    <w:rsid w:val="00C32EEF"/>
    <w:rsid w:val="00C32F14"/>
    <w:rsid w:val="00C34D25"/>
    <w:rsid w:val="00C34E11"/>
    <w:rsid w:val="00C37E8E"/>
    <w:rsid w:val="00C4263E"/>
    <w:rsid w:val="00C42C2D"/>
    <w:rsid w:val="00C42E82"/>
    <w:rsid w:val="00C44456"/>
    <w:rsid w:val="00C45356"/>
    <w:rsid w:val="00C4591E"/>
    <w:rsid w:val="00C50959"/>
    <w:rsid w:val="00C50CC5"/>
    <w:rsid w:val="00C53AA6"/>
    <w:rsid w:val="00C53AC3"/>
    <w:rsid w:val="00C5422B"/>
    <w:rsid w:val="00C556FE"/>
    <w:rsid w:val="00C567E8"/>
    <w:rsid w:val="00C56CA6"/>
    <w:rsid w:val="00C57515"/>
    <w:rsid w:val="00C65007"/>
    <w:rsid w:val="00C6597C"/>
    <w:rsid w:val="00C67099"/>
    <w:rsid w:val="00C7121A"/>
    <w:rsid w:val="00C71787"/>
    <w:rsid w:val="00C7187B"/>
    <w:rsid w:val="00C71E5F"/>
    <w:rsid w:val="00C73F97"/>
    <w:rsid w:val="00C75313"/>
    <w:rsid w:val="00C76258"/>
    <w:rsid w:val="00C76E27"/>
    <w:rsid w:val="00C77EAD"/>
    <w:rsid w:val="00C81267"/>
    <w:rsid w:val="00C81F9E"/>
    <w:rsid w:val="00C8244D"/>
    <w:rsid w:val="00C82E8C"/>
    <w:rsid w:val="00C83B53"/>
    <w:rsid w:val="00C83E76"/>
    <w:rsid w:val="00C84482"/>
    <w:rsid w:val="00C8657B"/>
    <w:rsid w:val="00C917EB"/>
    <w:rsid w:val="00C9211D"/>
    <w:rsid w:val="00C946E1"/>
    <w:rsid w:val="00C94BA1"/>
    <w:rsid w:val="00C96158"/>
    <w:rsid w:val="00C97EEE"/>
    <w:rsid w:val="00CA0855"/>
    <w:rsid w:val="00CA09E2"/>
    <w:rsid w:val="00CA19FF"/>
    <w:rsid w:val="00CA441A"/>
    <w:rsid w:val="00CA52EB"/>
    <w:rsid w:val="00CA6A46"/>
    <w:rsid w:val="00CB0030"/>
    <w:rsid w:val="00CB01D2"/>
    <w:rsid w:val="00CB0E06"/>
    <w:rsid w:val="00CB4F95"/>
    <w:rsid w:val="00CB5DB3"/>
    <w:rsid w:val="00CB695D"/>
    <w:rsid w:val="00CB7F9F"/>
    <w:rsid w:val="00CC0790"/>
    <w:rsid w:val="00CC0A09"/>
    <w:rsid w:val="00CC0BBC"/>
    <w:rsid w:val="00CC0DF2"/>
    <w:rsid w:val="00CC126D"/>
    <w:rsid w:val="00CC36DF"/>
    <w:rsid w:val="00CC3AD1"/>
    <w:rsid w:val="00CC4CD7"/>
    <w:rsid w:val="00CD3889"/>
    <w:rsid w:val="00CD58AD"/>
    <w:rsid w:val="00CD6956"/>
    <w:rsid w:val="00CE30FB"/>
    <w:rsid w:val="00CE35C9"/>
    <w:rsid w:val="00CE3ED5"/>
    <w:rsid w:val="00CE4BD1"/>
    <w:rsid w:val="00CE57E4"/>
    <w:rsid w:val="00CE6230"/>
    <w:rsid w:val="00CE69A9"/>
    <w:rsid w:val="00CF17A6"/>
    <w:rsid w:val="00CF1CB5"/>
    <w:rsid w:val="00CF53E7"/>
    <w:rsid w:val="00CF53F5"/>
    <w:rsid w:val="00CF69D8"/>
    <w:rsid w:val="00CF78D7"/>
    <w:rsid w:val="00D021BD"/>
    <w:rsid w:val="00D02585"/>
    <w:rsid w:val="00D02633"/>
    <w:rsid w:val="00D02C6A"/>
    <w:rsid w:val="00D03386"/>
    <w:rsid w:val="00D046D7"/>
    <w:rsid w:val="00D067D6"/>
    <w:rsid w:val="00D06FFE"/>
    <w:rsid w:val="00D07C5C"/>
    <w:rsid w:val="00D116C4"/>
    <w:rsid w:val="00D12635"/>
    <w:rsid w:val="00D168F2"/>
    <w:rsid w:val="00D16C6E"/>
    <w:rsid w:val="00D177C5"/>
    <w:rsid w:val="00D202F4"/>
    <w:rsid w:val="00D203EC"/>
    <w:rsid w:val="00D20AD3"/>
    <w:rsid w:val="00D20CD9"/>
    <w:rsid w:val="00D21F8F"/>
    <w:rsid w:val="00D22775"/>
    <w:rsid w:val="00D25BD3"/>
    <w:rsid w:val="00D30685"/>
    <w:rsid w:val="00D30F22"/>
    <w:rsid w:val="00D318AA"/>
    <w:rsid w:val="00D35491"/>
    <w:rsid w:val="00D3769C"/>
    <w:rsid w:val="00D37EFE"/>
    <w:rsid w:val="00D400AB"/>
    <w:rsid w:val="00D401C9"/>
    <w:rsid w:val="00D407DA"/>
    <w:rsid w:val="00D40B80"/>
    <w:rsid w:val="00D41153"/>
    <w:rsid w:val="00D418DA"/>
    <w:rsid w:val="00D41E64"/>
    <w:rsid w:val="00D42972"/>
    <w:rsid w:val="00D44389"/>
    <w:rsid w:val="00D44433"/>
    <w:rsid w:val="00D47B21"/>
    <w:rsid w:val="00D5135E"/>
    <w:rsid w:val="00D53050"/>
    <w:rsid w:val="00D55C82"/>
    <w:rsid w:val="00D561FE"/>
    <w:rsid w:val="00D57095"/>
    <w:rsid w:val="00D57489"/>
    <w:rsid w:val="00D612C9"/>
    <w:rsid w:val="00D62C8B"/>
    <w:rsid w:val="00D62D7D"/>
    <w:rsid w:val="00D63450"/>
    <w:rsid w:val="00D660E7"/>
    <w:rsid w:val="00D67230"/>
    <w:rsid w:val="00D67232"/>
    <w:rsid w:val="00D67505"/>
    <w:rsid w:val="00D67B5F"/>
    <w:rsid w:val="00D67D80"/>
    <w:rsid w:val="00D70883"/>
    <w:rsid w:val="00D71C26"/>
    <w:rsid w:val="00D73225"/>
    <w:rsid w:val="00D74C27"/>
    <w:rsid w:val="00D75CE1"/>
    <w:rsid w:val="00D76A2A"/>
    <w:rsid w:val="00D918AB"/>
    <w:rsid w:val="00D9266C"/>
    <w:rsid w:val="00D933DF"/>
    <w:rsid w:val="00D95A51"/>
    <w:rsid w:val="00D962E7"/>
    <w:rsid w:val="00D9660F"/>
    <w:rsid w:val="00D96A28"/>
    <w:rsid w:val="00DA169E"/>
    <w:rsid w:val="00DA1B7A"/>
    <w:rsid w:val="00DA1CB2"/>
    <w:rsid w:val="00DA2BF0"/>
    <w:rsid w:val="00DA39F8"/>
    <w:rsid w:val="00DA52CC"/>
    <w:rsid w:val="00DA65F3"/>
    <w:rsid w:val="00DB1566"/>
    <w:rsid w:val="00DB4769"/>
    <w:rsid w:val="00DB70D7"/>
    <w:rsid w:val="00DC03C4"/>
    <w:rsid w:val="00DC1101"/>
    <w:rsid w:val="00DC22FB"/>
    <w:rsid w:val="00DC24FC"/>
    <w:rsid w:val="00DC3351"/>
    <w:rsid w:val="00DC4E8D"/>
    <w:rsid w:val="00DC6557"/>
    <w:rsid w:val="00DD1208"/>
    <w:rsid w:val="00DD1CFC"/>
    <w:rsid w:val="00DD3286"/>
    <w:rsid w:val="00DD4870"/>
    <w:rsid w:val="00DD6460"/>
    <w:rsid w:val="00DD78D1"/>
    <w:rsid w:val="00DE10AA"/>
    <w:rsid w:val="00DE1F50"/>
    <w:rsid w:val="00DE286E"/>
    <w:rsid w:val="00DE4442"/>
    <w:rsid w:val="00DE44A6"/>
    <w:rsid w:val="00DE466E"/>
    <w:rsid w:val="00DE4C0D"/>
    <w:rsid w:val="00DE667C"/>
    <w:rsid w:val="00DE68AF"/>
    <w:rsid w:val="00DE6F5B"/>
    <w:rsid w:val="00DE7C7B"/>
    <w:rsid w:val="00DF0123"/>
    <w:rsid w:val="00DF0FDE"/>
    <w:rsid w:val="00DF28F1"/>
    <w:rsid w:val="00DF2B0E"/>
    <w:rsid w:val="00DF3132"/>
    <w:rsid w:val="00DF3EB7"/>
    <w:rsid w:val="00DF572E"/>
    <w:rsid w:val="00DF5D24"/>
    <w:rsid w:val="00DF5E42"/>
    <w:rsid w:val="00E00C39"/>
    <w:rsid w:val="00E019AF"/>
    <w:rsid w:val="00E04FB4"/>
    <w:rsid w:val="00E07BE8"/>
    <w:rsid w:val="00E10C84"/>
    <w:rsid w:val="00E12250"/>
    <w:rsid w:val="00E1276A"/>
    <w:rsid w:val="00E12FF0"/>
    <w:rsid w:val="00E17839"/>
    <w:rsid w:val="00E237FB"/>
    <w:rsid w:val="00E2673B"/>
    <w:rsid w:val="00E37102"/>
    <w:rsid w:val="00E40067"/>
    <w:rsid w:val="00E41F24"/>
    <w:rsid w:val="00E427E9"/>
    <w:rsid w:val="00E43B39"/>
    <w:rsid w:val="00E44B75"/>
    <w:rsid w:val="00E45042"/>
    <w:rsid w:val="00E462F0"/>
    <w:rsid w:val="00E50BBA"/>
    <w:rsid w:val="00E52397"/>
    <w:rsid w:val="00E5342D"/>
    <w:rsid w:val="00E5369A"/>
    <w:rsid w:val="00E5422A"/>
    <w:rsid w:val="00E54A9D"/>
    <w:rsid w:val="00E55A68"/>
    <w:rsid w:val="00E56B29"/>
    <w:rsid w:val="00E56BF3"/>
    <w:rsid w:val="00E57593"/>
    <w:rsid w:val="00E60220"/>
    <w:rsid w:val="00E602AC"/>
    <w:rsid w:val="00E60BF0"/>
    <w:rsid w:val="00E63DE1"/>
    <w:rsid w:val="00E67896"/>
    <w:rsid w:val="00E701AC"/>
    <w:rsid w:val="00E7128A"/>
    <w:rsid w:val="00E723CF"/>
    <w:rsid w:val="00E7266F"/>
    <w:rsid w:val="00E729CB"/>
    <w:rsid w:val="00E73479"/>
    <w:rsid w:val="00E74674"/>
    <w:rsid w:val="00E758C2"/>
    <w:rsid w:val="00E76292"/>
    <w:rsid w:val="00E77566"/>
    <w:rsid w:val="00E80A34"/>
    <w:rsid w:val="00E81176"/>
    <w:rsid w:val="00E817CD"/>
    <w:rsid w:val="00E864FB"/>
    <w:rsid w:val="00E867EF"/>
    <w:rsid w:val="00E86CE0"/>
    <w:rsid w:val="00E86E51"/>
    <w:rsid w:val="00E87726"/>
    <w:rsid w:val="00E87A97"/>
    <w:rsid w:val="00E9122A"/>
    <w:rsid w:val="00E91B15"/>
    <w:rsid w:val="00E94EF3"/>
    <w:rsid w:val="00E96A87"/>
    <w:rsid w:val="00E973F3"/>
    <w:rsid w:val="00EA74CF"/>
    <w:rsid w:val="00EA76B3"/>
    <w:rsid w:val="00EB0641"/>
    <w:rsid w:val="00EB08FF"/>
    <w:rsid w:val="00EB0F99"/>
    <w:rsid w:val="00EB1B7B"/>
    <w:rsid w:val="00EB314C"/>
    <w:rsid w:val="00EB4871"/>
    <w:rsid w:val="00EB4D36"/>
    <w:rsid w:val="00EB547D"/>
    <w:rsid w:val="00EB7302"/>
    <w:rsid w:val="00EC0405"/>
    <w:rsid w:val="00EC0821"/>
    <w:rsid w:val="00EC08FA"/>
    <w:rsid w:val="00EC1EFA"/>
    <w:rsid w:val="00EC416D"/>
    <w:rsid w:val="00EC4D9B"/>
    <w:rsid w:val="00ED022F"/>
    <w:rsid w:val="00ED0C45"/>
    <w:rsid w:val="00ED4350"/>
    <w:rsid w:val="00ED45DF"/>
    <w:rsid w:val="00ED4E24"/>
    <w:rsid w:val="00ED77A6"/>
    <w:rsid w:val="00ED7A25"/>
    <w:rsid w:val="00EE0E2E"/>
    <w:rsid w:val="00EE1992"/>
    <w:rsid w:val="00EE22C8"/>
    <w:rsid w:val="00EE52C2"/>
    <w:rsid w:val="00EE6373"/>
    <w:rsid w:val="00EE7914"/>
    <w:rsid w:val="00EF2026"/>
    <w:rsid w:val="00EF348F"/>
    <w:rsid w:val="00EF4639"/>
    <w:rsid w:val="00EF7E73"/>
    <w:rsid w:val="00F00721"/>
    <w:rsid w:val="00F03F42"/>
    <w:rsid w:val="00F04F88"/>
    <w:rsid w:val="00F0563A"/>
    <w:rsid w:val="00F06054"/>
    <w:rsid w:val="00F0617F"/>
    <w:rsid w:val="00F06821"/>
    <w:rsid w:val="00F07209"/>
    <w:rsid w:val="00F0778D"/>
    <w:rsid w:val="00F07EFC"/>
    <w:rsid w:val="00F10FEE"/>
    <w:rsid w:val="00F11701"/>
    <w:rsid w:val="00F125EA"/>
    <w:rsid w:val="00F148ED"/>
    <w:rsid w:val="00F17AEA"/>
    <w:rsid w:val="00F21E19"/>
    <w:rsid w:val="00F24C48"/>
    <w:rsid w:val="00F24FF4"/>
    <w:rsid w:val="00F27E05"/>
    <w:rsid w:val="00F32FC1"/>
    <w:rsid w:val="00F35F5F"/>
    <w:rsid w:val="00F3726A"/>
    <w:rsid w:val="00F37DC0"/>
    <w:rsid w:val="00F402F1"/>
    <w:rsid w:val="00F40809"/>
    <w:rsid w:val="00F42104"/>
    <w:rsid w:val="00F42603"/>
    <w:rsid w:val="00F42E17"/>
    <w:rsid w:val="00F43401"/>
    <w:rsid w:val="00F44892"/>
    <w:rsid w:val="00F4539A"/>
    <w:rsid w:val="00F470BE"/>
    <w:rsid w:val="00F474CA"/>
    <w:rsid w:val="00F500EF"/>
    <w:rsid w:val="00F5212B"/>
    <w:rsid w:val="00F531B7"/>
    <w:rsid w:val="00F53A29"/>
    <w:rsid w:val="00F53EE7"/>
    <w:rsid w:val="00F53F79"/>
    <w:rsid w:val="00F543C0"/>
    <w:rsid w:val="00F55C47"/>
    <w:rsid w:val="00F5603F"/>
    <w:rsid w:val="00F605B1"/>
    <w:rsid w:val="00F60E3C"/>
    <w:rsid w:val="00F617B5"/>
    <w:rsid w:val="00F61C03"/>
    <w:rsid w:val="00F62454"/>
    <w:rsid w:val="00F62EAE"/>
    <w:rsid w:val="00F63956"/>
    <w:rsid w:val="00F63F01"/>
    <w:rsid w:val="00F651F3"/>
    <w:rsid w:val="00F669A3"/>
    <w:rsid w:val="00F6751A"/>
    <w:rsid w:val="00F700B9"/>
    <w:rsid w:val="00F7040A"/>
    <w:rsid w:val="00F71BB7"/>
    <w:rsid w:val="00F72A02"/>
    <w:rsid w:val="00F75A5D"/>
    <w:rsid w:val="00F7608C"/>
    <w:rsid w:val="00F7663C"/>
    <w:rsid w:val="00F77B7F"/>
    <w:rsid w:val="00F81596"/>
    <w:rsid w:val="00F83426"/>
    <w:rsid w:val="00F83800"/>
    <w:rsid w:val="00F879C4"/>
    <w:rsid w:val="00F904D1"/>
    <w:rsid w:val="00F93760"/>
    <w:rsid w:val="00F94ED5"/>
    <w:rsid w:val="00FA09BD"/>
    <w:rsid w:val="00FA0ECD"/>
    <w:rsid w:val="00FA0FBD"/>
    <w:rsid w:val="00FA248E"/>
    <w:rsid w:val="00FA25F7"/>
    <w:rsid w:val="00FA413D"/>
    <w:rsid w:val="00FA5550"/>
    <w:rsid w:val="00FA6234"/>
    <w:rsid w:val="00FA62AB"/>
    <w:rsid w:val="00FA675D"/>
    <w:rsid w:val="00FA6AD4"/>
    <w:rsid w:val="00FB4EB3"/>
    <w:rsid w:val="00FB7C68"/>
    <w:rsid w:val="00FB7F56"/>
    <w:rsid w:val="00FC0D13"/>
    <w:rsid w:val="00FC15B7"/>
    <w:rsid w:val="00FC1BCB"/>
    <w:rsid w:val="00FC1E00"/>
    <w:rsid w:val="00FC2699"/>
    <w:rsid w:val="00FC2FFB"/>
    <w:rsid w:val="00FC5F8C"/>
    <w:rsid w:val="00FD13D0"/>
    <w:rsid w:val="00FD23A2"/>
    <w:rsid w:val="00FD4619"/>
    <w:rsid w:val="00FD64BF"/>
    <w:rsid w:val="00FE1CF5"/>
    <w:rsid w:val="00FE43F6"/>
    <w:rsid w:val="00FE4655"/>
    <w:rsid w:val="00FE46E5"/>
    <w:rsid w:val="00FE47C8"/>
    <w:rsid w:val="00FE7FC3"/>
    <w:rsid w:val="00FF0BC8"/>
    <w:rsid w:val="00FF0E47"/>
    <w:rsid w:val="00FF1191"/>
    <w:rsid w:val="00FF30DA"/>
    <w:rsid w:val="00FF35D1"/>
    <w:rsid w:val="00FF3CB4"/>
    <w:rsid w:val="00FF66C1"/>
    <w:rsid w:val="00FF6896"/>
    <w:rsid w:val="00FF7E5B"/>
    <w:rsid w:val="01FB40D3"/>
    <w:rsid w:val="0310765D"/>
    <w:rsid w:val="031E6247"/>
    <w:rsid w:val="06604E4C"/>
    <w:rsid w:val="068A48B2"/>
    <w:rsid w:val="07D00110"/>
    <w:rsid w:val="084F6F27"/>
    <w:rsid w:val="09AC752E"/>
    <w:rsid w:val="0A2543E3"/>
    <w:rsid w:val="0A8E2FCA"/>
    <w:rsid w:val="0A8F73EE"/>
    <w:rsid w:val="0B9E1C33"/>
    <w:rsid w:val="0C487EF3"/>
    <w:rsid w:val="0CBA2FB5"/>
    <w:rsid w:val="0E0E3C13"/>
    <w:rsid w:val="0ED91C40"/>
    <w:rsid w:val="0F953F2F"/>
    <w:rsid w:val="10106109"/>
    <w:rsid w:val="10D36E4A"/>
    <w:rsid w:val="10F357A6"/>
    <w:rsid w:val="118C11EC"/>
    <w:rsid w:val="11F41AC4"/>
    <w:rsid w:val="13851164"/>
    <w:rsid w:val="14971BC0"/>
    <w:rsid w:val="14D522F4"/>
    <w:rsid w:val="16A378FA"/>
    <w:rsid w:val="182D5A0C"/>
    <w:rsid w:val="1A1E17A0"/>
    <w:rsid w:val="1A870B9B"/>
    <w:rsid w:val="1AB52927"/>
    <w:rsid w:val="1CC41839"/>
    <w:rsid w:val="1D273ECD"/>
    <w:rsid w:val="1ED6461C"/>
    <w:rsid w:val="1F6E69EF"/>
    <w:rsid w:val="208B437F"/>
    <w:rsid w:val="20CD7492"/>
    <w:rsid w:val="20E96CFA"/>
    <w:rsid w:val="217F6677"/>
    <w:rsid w:val="22157286"/>
    <w:rsid w:val="225B17B0"/>
    <w:rsid w:val="24743F0C"/>
    <w:rsid w:val="26292C3A"/>
    <w:rsid w:val="26E80F9A"/>
    <w:rsid w:val="27190DFB"/>
    <w:rsid w:val="27FA2362"/>
    <w:rsid w:val="2A601AA5"/>
    <w:rsid w:val="2B9674F7"/>
    <w:rsid w:val="2D9F23CB"/>
    <w:rsid w:val="2E8D56EE"/>
    <w:rsid w:val="31440D43"/>
    <w:rsid w:val="32D74F5F"/>
    <w:rsid w:val="33A82E12"/>
    <w:rsid w:val="34F91CDF"/>
    <w:rsid w:val="35555079"/>
    <w:rsid w:val="36456E31"/>
    <w:rsid w:val="3750285B"/>
    <w:rsid w:val="37FA3122"/>
    <w:rsid w:val="386D1FDD"/>
    <w:rsid w:val="38F75E08"/>
    <w:rsid w:val="39934616"/>
    <w:rsid w:val="39F72DF7"/>
    <w:rsid w:val="3A766411"/>
    <w:rsid w:val="3C49054C"/>
    <w:rsid w:val="3C7D2249"/>
    <w:rsid w:val="3E083386"/>
    <w:rsid w:val="3EE37DED"/>
    <w:rsid w:val="3F3B19D7"/>
    <w:rsid w:val="3FF11CD1"/>
    <w:rsid w:val="40F1168A"/>
    <w:rsid w:val="41FD75A1"/>
    <w:rsid w:val="420C7FF7"/>
    <w:rsid w:val="42843E56"/>
    <w:rsid w:val="4290254A"/>
    <w:rsid w:val="42E9156D"/>
    <w:rsid w:val="435C11B4"/>
    <w:rsid w:val="47DB3D58"/>
    <w:rsid w:val="47FA42D3"/>
    <w:rsid w:val="48AD28CE"/>
    <w:rsid w:val="49F033BE"/>
    <w:rsid w:val="4A5B5AFD"/>
    <w:rsid w:val="4A906BDD"/>
    <w:rsid w:val="4B1650A7"/>
    <w:rsid w:val="4CFD0103"/>
    <w:rsid w:val="4D7C5976"/>
    <w:rsid w:val="4DBC28CA"/>
    <w:rsid w:val="4ECD6361"/>
    <w:rsid w:val="4F9E11F8"/>
    <w:rsid w:val="4FB87375"/>
    <w:rsid w:val="50345205"/>
    <w:rsid w:val="52AF0E15"/>
    <w:rsid w:val="550D4E78"/>
    <w:rsid w:val="552F123F"/>
    <w:rsid w:val="577C4373"/>
    <w:rsid w:val="58ED6B38"/>
    <w:rsid w:val="59016C92"/>
    <w:rsid w:val="590F60C7"/>
    <w:rsid w:val="596123AC"/>
    <w:rsid w:val="59CE3B99"/>
    <w:rsid w:val="5A425BF8"/>
    <w:rsid w:val="5A670553"/>
    <w:rsid w:val="5AB0093D"/>
    <w:rsid w:val="5ADB74A6"/>
    <w:rsid w:val="5B030C3F"/>
    <w:rsid w:val="5B3437C3"/>
    <w:rsid w:val="5C985CD3"/>
    <w:rsid w:val="5CEB5B4E"/>
    <w:rsid w:val="615F451F"/>
    <w:rsid w:val="62294102"/>
    <w:rsid w:val="626F5C47"/>
    <w:rsid w:val="66806F15"/>
    <w:rsid w:val="67C60D69"/>
    <w:rsid w:val="67F13CD1"/>
    <w:rsid w:val="68C54264"/>
    <w:rsid w:val="6930369A"/>
    <w:rsid w:val="699D1466"/>
    <w:rsid w:val="69CF05F4"/>
    <w:rsid w:val="69ED476A"/>
    <w:rsid w:val="6BA74014"/>
    <w:rsid w:val="6BBE741D"/>
    <w:rsid w:val="6BF84629"/>
    <w:rsid w:val="6C1E7381"/>
    <w:rsid w:val="6C6C3B0B"/>
    <w:rsid w:val="6D574482"/>
    <w:rsid w:val="704077BC"/>
    <w:rsid w:val="70B545E4"/>
    <w:rsid w:val="7144722A"/>
    <w:rsid w:val="71AD1A11"/>
    <w:rsid w:val="7466648C"/>
    <w:rsid w:val="74A5181A"/>
    <w:rsid w:val="75FC66F5"/>
    <w:rsid w:val="764D37C3"/>
    <w:rsid w:val="76BC8166"/>
    <w:rsid w:val="76DF266D"/>
    <w:rsid w:val="7B4B277E"/>
    <w:rsid w:val="7B7455E2"/>
    <w:rsid w:val="7CEA4B19"/>
    <w:rsid w:val="7D640898"/>
    <w:rsid w:val="7D9B3CD3"/>
    <w:rsid w:val="7E2B05F4"/>
    <w:rsid w:val="7F5D9D44"/>
    <w:rsid w:val="DFEF2E4F"/>
    <w:rsid w:val="F7B72E2E"/>
    <w:rsid w:val="FCDDD040"/>
    <w:rsid w:val="FF3F186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nhideWhenUsed="0" w:uiPriority="99" w:semiHidden="0" w:name="heading 4"/>
    <w:lsdException w:qFormat="1" w:unhideWhenUsed="0" w:uiPriority="99" w:semiHidden="0" w:name="heading 5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qFormat="1" w:unhideWhenUsed="0" w:uiPriority="99" w:semiHidden="0" w:name="index 6"/>
    <w:lsdException w:uiPriority="99" w:name="index 7" w:locked="1"/>
    <w:lsdException w:uiPriority="99" w:name="index 8" w:locked="1"/>
    <w:lsdException w:qFormat="1" w:unhideWhenUsed="0" w:uiPriority="99" w:name="index 9"/>
    <w:lsdException w:qFormat="1" w:unhideWhenUsed="0" w:uiPriority="99" w:semiHidden="0" w:name="toc 1"/>
    <w:lsdException w:qFormat="1" w:unhideWhenUsed="0" w:uiPriority="99" w:semiHidden="0" w:name="toc 2"/>
    <w:lsdException w:qFormat="1" w:unhideWhenUsed="0" w:uiPriority="99" w:semiHidden="0" w:name="toc 3"/>
    <w:lsdException w:qFormat="1" w:unhideWhenUsed="0" w:uiPriority="99" w:semiHidden="0" w:name="toc 4"/>
    <w:lsdException w:qFormat="1" w:unhideWhenUsed="0" w:uiPriority="99" w:semiHidden="0" w:name="toc 5"/>
    <w:lsdException w:qFormat="1" w:unhideWhenUsed="0" w:uiPriority="99" w:semiHidden="0" w:name="toc 6"/>
    <w:lsdException w:qFormat="1" w:unhideWhenUsed="0" w:uiPriority="99" w:semiHidden="0" w:name="toc 7"/>
    <w:lsdException w:qFormat="1" w:unhideWhenUsed="0" w:uiPriority="99" w:semiHidden="0" w:name="toc 8"/>
    <w:lsdException w:qFormat="1" w:unhideWhenUsed="0" w:uiPriority="99" w:semiHidden="0" w:name="toc 9"/>
    <w:lsdException w:qFormat="1" w:unhideWhenUsed="0" w:uiPriority="99" w:semiHidden="0" w:name="Normal Indent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nhideWhenUsed="0" w:uiPriority="99" w:semiHidden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qFormat="1" w:unhideWhenUsed="0" w:uiPriority="99" w:semiHidden="0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qFormat="1" w:unhideWhenUsed="0" w:uiPriority="99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qFormat="1" w:unhideWhenUsed="0" w:uiPriority="99" w:name="Date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qFormat="1" w:unhideWhenUsed="0" w:uiPriority="99" w:semiHidden="0" w:name="Body Text Indent 2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99" w:semiHidden="0" w:name="Strong"/>
    <w:lsdException w:qFormat="1" w:unhideWhenUsed="0" w:uiPriority="99" w:semiHidden="0" w:name="Emphasis"/>
    <w:lsdException w:uiPriority="99" w:name="Document Map" w:locked="1"/>
    <w:lsdException w:qFormat="1" w:unhideWhenUsed="0" w:uiPriority="99" w:semiHidden="0" w:name="Plain Text"/>
    <w:lsdException w:uiPriority="99" w:name="E-mail Signature" w:locked="1"/>
    <w:lsdException w:qFormat="1" w:unhideWhenUsed="0" w:uiPriority="99" w:semiHidden="0" w:name="Normal (Web)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semiHidden="0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name="Balloon Text"/>
    <w:lsdException w:qFormat="1" w:unhideWhenUsed="0" w:uiPriority="59" w:semiHidden="0" w:name="Table Grid" w:locked="1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32"/>
      <w:szCs w:val="20"/>
      <w:lang w:val="en-US" w:eastAsia="zh-CN" w:bidi="ar-SA"/>
    </w:rPr>
  </w:style>
  <w:style w:type="paragraph" w:styleId="3">
    <w:name w:val="heading 1"/>
    <w:basedOn w:val="1"/>
    <w:next w:val="1"/>
    <w:link w:val="35"/>
    <w:qFormat/>
    <w:uiPriority w:val="9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36"/>
    <w:qFormat/>
    <w:uiPriority w:val="99"/>
    <w:pPr>
      <w:keepNext/>
      <w:keepLines/>
      <w:spacing w:before="260" w:after="260" w:line="416" w:lineRule="auto"/>
      <w:outlineLvl w:val="1"/>
    </w:pPr>
    <w:rPr>
      <w:rFonts w:ascii="等线 Light" w:hAnsi="等线 Light" w:eastAsia="等线 Light"/>
      <w:b/>
      <w:bCs/>
      <w:sz w:val="32"/>
      <w:szCs w:val="32"/>
    </w:rPr>
  </w:style>
  <w:style w:type="paragraph" w:styleId="5">
    <w:name w:val="heading 3"/>
    <w:basedOn w:val="1"/>
    <w:next w:val="1"/>
    <w:link w:val="37"/>
    <w:qFormat/>
    <w:uiPriority w:val="9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6">
    <w:name w:val="heading 4"/>
    <w:basedOn w:val="1"/>
    <w:next w:val="1"/>
    <w:link w:val="38"/>
    <w:qFormat/>
    <w:uiPriority w:val="99"/>
    <w:pPr>
      <w:keepNext/>
      <w:keepLines/>
      <w:spacing w:before="280" w:after="290" w:line="376" w:lineRule="auto"/>
      <w:jc w:val="left"/>
      <w:outlineLvl w:val="3"/>
    </w:pPr>
    <w:rPr>
      <w:rFonts w:ascii="等线 Light" w:hAnsi="等线 Light" w:eastAsia="等线 Light"/>
      <w:b/>
      <w:bCs/>
      <w:sz w:val="28"/>
      <w:szCs w:val="28"/>
    </w:rPr>
  </w:style>
  <w:style w:type="paragraph" w:styleId="7">
    <w:name w:val="heading 5"/>
    <w:basedOn w:val="1"/>
    <w:next w:val="1"/>
    <w:link w:val="39"/>
    <w:qFormat/>
    <w:uiPriority w:val="9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29">
    <w:name w:val="Default Paragraph Font"/>
    <w:semiHidden/>
    <w:qFormat/>
    <w:uiPriority w:val="99"/>
  </w:style>
  <w:style w:type="table" w:default="1" w:styleId="2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link w:val="34"/>
    <w:qFormat/>
    <w:uiPriority w:val="99"/>
    <w:pPr>
      <w:spacing w:line="360" w:lineRule="auto"/>
      <w:ind w:firstLine="420" w:firstLineChars="200"/>
    </w:pPr>
    <w:rPr>
      <w:rFonts w:ascii="Times New Roman" w:hAnsi="Times New Roman" w:eastAsia="仿宋"/>
      <w:sz w:val="22"/>
    </w:rPr>
  </w:style>
  <w:style w:type="paragraph" w:styleId="8">
    <w:name w:val="toc 7"/>
    <w:basedOn w:val="1"/>
    <w:next w:val="1"/>
    <w:qFormat/>
    <w:uiPriority w:val="99"/>
    <w:pPr>
      <w:ind w:left="2520" w:leftChars="1200"/>
    </w:pPr>
    <w:rPr>
      <w:rFonts w:ascii="等线" w:hAnsi="等线" w:eastAsia="等线"/>
      <w:sz w:val="21"/>
      <w:szCs w:val="22"/>
    </w:rPr>
  </w:style>
  <w:style w:type="paragraph" w:styleId="9">
    <w:name w:val="caption"/>
    <w:basedOn w:val="1"/>
    <w:next w:val="1"/>
    <w:qFormat/>
    <w:uiPriority w:val="99"/>
    <w:rPr>
      <w:rFonts w:ascii="等线 Light" w:hAnsi="等线 Light" w:eastAsia="黑体"/>
      <w:sz w:val="20"/>
    </w:rPr>
  </w:style>
  <w:style w:type="paragraph" w:styleId="10">
    <w:name w:val="index 6"/>
    <w:basedOn w:val="1"/>
    <w:next w:val="1"/>
    <w:qFormat/>
    <w:uiPriority w:val="99"/>
    <w:pPr>
      <w:spacing w:line="600" w:lineRule="exact"/>
      <w:ind w:firstLine="200" w:firstLineChars="200"/>
    </w:pPr>
    <w:rPr>
      <w:rFonts w:ascii="Times New Roman" w:hAnsi="Times New Roman" w:eastAsia="仿宋_GB2312"/>
      <w:sz w:val="22"/>
      <w:szCs w:val="24"/>
    </w:rPr>
  </w:style>
  <w:style w:type="paragraph" w:styleId="11">
    <w:name w:val="toc 5"/>
    <w:basedOn w:val="1"/>
    <w:next w:val="1"/>
    <w:qFormat/>
    <w:uiPriority w:val="99"/>
    <w:pPr>
      <w:ind w:left="1680" w:leftChars="800"/>
    </w:pPr>
    <w:rPr>
      <w:rFonts w:ascii="等线" w:hAnsi="等线" w:eastAsia="等线"/>
      <w:sz w:val="21"/>
      <w:szCs w:val="22"/>
    </w:rPr>
  </w:style>
  <w:style w:type="paragraph" w:styleId="12">
    <w:name w:val="toc 3"/>
    <w:basedOn w:val="1"/>
    <w:next w:val="1"/>
    <w:qFormat/>
    <w:uiPriority w:val="99"/>
    <w:pPr>
      <w:ind w:left="840" w:leftChars="400"/>
    </w:pPr>
  </w:style>
  <w:style w:type="paragraph" w:styleId="13">
    <w:name w:val="Plain Text"/>
    <w:basedOn w:val="1"/>
    <w:link w:val="40"/>
    <w:qFormat/>
    <w:uiPriority w:val="99"/>
    <w:rPr>
      <w:rFonts w:ascii="等线" w:hAnsi="Courier New" w:eastAsia="等线" w:cs="Courier New"/>
      <w:sz w:val="21"/>
      <w:szCs w:val="22"/>
    </w:rPr>
  </w:style>
  <w:style w:type="paragraph" w:styleId="14">
    <w:name w:val="toc 8"/>
    <w:basedOn w:val="1"/>
    <w:next w:val="1"/>
    <w:qFormat/>
    <w:uiPriority w:val="99"/>
    <w:pPr>
      <w:ind w:left="2940" w:leftChars="1400"/>
    </w:pPr>
    <w:rPr>
      <w:rFonts w:ascii="等线" w:hAnsi="等线" w:eastAsia="等线"/>
      <w:sz w:val="21"/>
      <w:szCs w:val="22"/>
    </w:rPr>
  </w:style>
  <w:style w:type="paragraph" w:styleId="15">
    <w:name w:val="Date"/>
    <w:basedOn w:val="1"/>
    <w:next w:val="1"/>
    <w:link w:val="41"/>
    <w:semiHidden/>
    <w:qFormat/>
    <w:uiPriority w:val="99"/>
    <w:pPr>
      <w:ind w:left="100" w:leftChars="2500"/>
    </w:pPr>
  </w:style>
  <w:style w:type="paragraph" w:styleId="16">
    <w:name w:val="Body Text Indent 2"/>
    <w:basedOn w:val="1"/>
    <w:link w:val="42"/>
    <w:qFormat/>
    <w:uiPriority w:val="99"/>
    <w:pPr>
      <w:spacing w:after="120" w:line="480" w:lineRule="auto"/>
      <w:ind w:left="420" w:leftChars="200"/>
    </w:pPr>
  </w:style>
  <w:style w:type="paragraph" w:styleId="17">
    <w:name w:val="Balloon Text"/>
    <w:basedOn w:val="1"/>
    <w:link w:val="43"/>
    <w:semiHidden/>
    <w:qFormat/>
    <w:uiPriority w:val="99"/>
    <w:rPr>
      <w:sz w:val="18"/>
      <w:szCs w:val="18"/>
    </w:rPr>
  </w:style>
  <w:style w:type="paragraph" w:styleId="18">
    <w:name w:val="footer"/>
    <w:basedOn w:val="1"/>
    <w:link w:val="4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9">
    <w:name w:val="header"/>
    <w:basedOn w:val="1"/>
    <w:link w:val="45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1"/>
    <w:basedOn w:val="1"/>
    <w:next w:val="1"/>
    <w:qFormat/>
    <w:uiPriority w:val="99"/>
  </w:style>
  <w:style w:type="paragraph" w:styleId="21">
    <w:name w:val="toc 4"/>
    <w:basedOn w:val="1"/>
    <w:next w:val="1"/>
    <w:qFormat/>
    <w:uiPriority w:val="99"/>
    <w:pPr>
      <w:ind w:left="1260" w:leftChars="600"/>
    </w:pPr>
    <w:rPr>
      <w:rFonts w:ascii="等线" w:hAnsi="等线" w:eastAsia="等线"/>
      <w:sz w:val="21"/>
      <w:szCs w:val="22"/>
    </w:rPr>
  </w:style>
  <w:style w:type="paragraph" w:styleId="22">
    <w:name w:val="toc 6"/>
    <w:basedOn w:val="1"/>
    <w:next w:val="1"/>
    <w:qFormat/>
    <w:uiPriority w:val="99"/>
    <w:pPr>
      <w:ind w:left="2100" w:leftChars="1000"/>
    </w:pPr>
    <w:rPr>
      <w:rFonts w:ascii="等线" w:hAnsi="等线" w:eastAsia="等线"/>
      <w:sz w:val="21"/>
      <w:szCs w:val="22"/>
    </w:rPr>
  </w:style>
  <w:style w:type="paragraph" w:styleId="23">
    <w:name w:val="index 9"/>
    <w:basedOn w:val="1"/>
    <w:next w:val="1"/>
    <w:semiHidden/>
    <w:qFormat/>
    <w:uiPriority w:val="99"/>
    <w:pPr>
      <w:ind w:left="1600" w:leftChars="1600"/>
    </w:pPr>
  </w:style>
  <w:style w:type="paragraph" w:styleId="24">
    <w:name w:val="toc 2"/>
    <w:basedOn w:val="1"/>
    <w:next w:val="1"/>
    <w:qFormat/>
    <w:uiPriority w:val="99"/>
    <w:pPr>
      <w:ind w:left="420" w:leftChars="200"/>
    </w:pPr>
  </w:style>
  <w:style w:type="paragraph" w:styleId="25">
    <w:name w:val="toc 9"/>
    <w:basedOn w:val="1"/>
    <w:next w:val="1"/>
    <w:qFormat/>
    <w:uiPriority w:val="99"/>
    <w:pPr>
      <w:ind w:left="3360" w:leftChars="1600"/>
    </w:pPr>
    <w:rPr>
      <w:rFonts w:ascii="等线" w:hAnsi="等线" w:eastAsia="等线"/>
      <w:sz w:val="21"/>
      <w:szCs w:val="22"/>
    </w:rPr>
  </w:style>
  <w:style w:type="paragraph" w:styleId="26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28">
    <w:name w:val="Table Grid"/>
    <w:basedOn w:val="27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qFormat/>
    <w:uiPriority w:val="99"/>
    <w:rPr>
      <w:rFonts w:cs="Times New Roman"/>
      <w:b/>
      <w:bCs/>
    </w:rPr>
  </w:style>
  <w:style w:type="character" w:styleId="31">
    <w:name w:val="page number"/>
    <w:basedOn w:val="29"/>
    <w:qFormat/>
    <w:locked/>
    <w:uiPriority w:val="99"/>
    <w:rPr>
      <w:rFonts w:cs="Times New Roman"/>
    </w:rPr>
  </w:style>
  <w:style w:type="character" w:styleId="32">
    <w:name w:val="Emphasis"/>
    <w:basedOn w:val="29"/>
    <w:qFormat/>
    <w:uiPriority w:val="99"/>
    <w:rPr>
      <w:rFonts w:cs="Times New Roman"/>
      <w:i/>
      <w:iCs/>
    </w:rPr>
  </w:style>
  <w:style w:type="character" w:styleId="33">
    <w:name w:val="Hyperlink"/>
    <w:basedOn w:val="29"/>
    <w:qFormat/>
    <w:uiPriority w:val="99"/>
    <w:rPr>
      <w:rFonts w:cs="Times New Roman"/>
      <w:color w:val="0000FF"/>
      <w:u w:val="single"/>
    </w:rPr>
  </w:style>
  <w:style w:type="character" w:customStyle="1" w:styleId="34">
    <w:name w:val="Normal Indent Char"/>
    <w:link w:val="2"/>
    <w:qFormat/>
    <w:locked/>
    <w:uiPriority w:val="99"/>
    <w:rPr>
      <w:rFonts w:eastAsia="仿宋"/>
      <w:kern w:val="2"/>
      <w:sz w:val="22"/>
    </w:rPr>
  </w:style>
  <w:style w:type="character" w:customStyle="1" w:styleId="35">
    <w:name w:val="Heading 1 Char"/>
    <w:basedOn w:val="29"/>
    <w:link w:val="3"/>
    <w:qFormat/>
    <w:locked/>
    <w:uiPriority w:val="99"/>
    <w:rPr>
      <w:rFonts w:ascii="Calibri" w:hAnsi="Calibri" w:cs="Times New Roman"/>
      <w:b/>
      <w:bCs/>
      <w:kern w:val="44"/>
      <w:sz w:val="44"/>
      <w:szCs w:val="44"/>
    </w:rPr>
  </w:style>
  <w:style w:type="character" w:customStyle="1" w:styleId="36">
    <w:name w:val="Heading 2 Char"/>
    <w:basedOn w:val="29"/>
    <w:link w:val="4"/>
    <w:qFormat/>
    <w:locked/>
    <w:uiPriority w:val="99"/>
    <w:rPr>
      <w:rFonts w:ascii="等线 Light" w:hAnsi="等线 Light" w:eastAsia="等线 Light" w:cs="Times New Roman"/>
      <w:b/>
      <w:bCs/>
      <w:kern w:val="2"/>
      <w:sz w:val="32"/>
      <w:szCs w:val="32"/>
    </w:rPr>
  </w:style>
  <w:style w:type="character" w:customStyle="1" w:styleId="37">
    <w:name w:val="Heading 3 Char"/>
    <w:basedOn w:val="29"/>
    <w:link w:val="5"/>
    <w:qFormat/>
    <w:locked/>
    <w:uiPriority w:val="99"/>
    <w:rPr>
      <w:rFonts w:ascii="Calibri" w:hAnsi="Calibri" w:cs="Times New Roman"/>
      <w:b/>
      <w:bCs/>
      <w:kern w:val="2"/>
      <w:sz w:val="32"/>
      <w:szCs w:val="32"/>
    </w:rPr>
  </w:style>
  <w:style w:type="character" w:customStyle="1" w:styleId="38">
    <w:name w:val="Heading 4 Char"/>
    <w:basedOn w:val="29"/>
    <w:link w:val="6"/>
    <w:qFormat/>
    <w:locked/>
    <w:uiPriority w:val="99"/>
    <w:rPr>
      <w:rFonts w:ascii="等线 Light" w:hAnsi="等线 Light" w:eastAsia="等线 Light" w:cs="Times New Roman"/>
      <w:b/>
      <w:bCs/>
      <w:kern w:val="2"/>
      <w:sz w:val="28"/>
      <w:szCs w:val="28"/>
    </w:rPr>
  </w:style>
  <w:style w:type="character" w:customStyle="1" w:styleId="39">
    <w:name w:val="Heading 5 Char"/>
    <w:basedOn w:val="29"/>
    <w:link w:val="7"/>
    <w:semiHidden/>
    <w:qFormat/>
    <w:locked/>
    <w:uiPriority w:val="99"/>
    <w:rPr>
      <w:rFonts w:ascii="Calibri" w:hAnsi="Calibri" w:cs="Times New Roman"/>
      <w:b/>
      <w:bCs/>
      <w:kern w:val="2"/>
      <w:sz w:val="28"/>
      <w:szCs w:val="28"/>
    </w:rPr>
  </w:style>
  <w:style w:type="character" w:customStyle="1" w:styleId="40">
    <w:name w:val="Plain Text Char"/>
    <w:basedOn w:val="29"/>
    <w:link w:val="13"/>
    <w:qFormat/>
    <w:locked/>
    <w:uiPriority w:val="99"/>
    <w:rPr>
      <w:rFonts w:ascii="等线" w:hAnsi="Courier New" w:eastAsia="等线" w:cs="Courier New"/>
    </w:rPr>
  </w:style>
  <w:style w:type="character" w:customStyle="1" w:styleId="41">
    <w:name w:val="Date Char"/>
    <w:basedOn w:val="29"/>
    <w:link w:val="15"/>
    <w:semiHidden/>
    <w:qFormat/>
    <w:locked/>
    <w:uiPriority w:val="99"/>
    <w:rPr>
      <w:rFonts w:ascii="Calibri" w:hAnsi="Calibri" w:cs="Times New Roman"/>
      <w:kern w:val="2"/>
      <w:sz w:val="27"/>
    </w:rPr>
  </w:style>
  <w:style w:type="character" w:customStyle="1" w:styleId="42">
    <w:name w:val="Body Text Indent 2 Char"/>
    <w:basedOn w:val="29"/>
    <w:link w:val="16"/>
    <w:semiHidden/>
    <w:qFormat/>
    <w:locked/>
    <w:uiPriority w:val="99"/>
    <w:rPr>
      <w:rFonts w:ascii="Calibri" w:hAnsi="Calibri" w:eastAsia="宋体" w:cs="Times New Roman"/>
      <w:sz w:val="20"/>
      <w:szCs w:val="20"/>
    </w:rPr>
  </w:style>
  <w:style w:type="character" w:customStyle="1" w:styleId="43">
    <w:name w:val="Balloon Text Char"/>
    <w:basedOn w:val="29"/>
    <w:link w:val="17"/>
    <w:semiHidden/>
    <w:qFormat/>
    <w:locked/>
    <w:uiPriority w:val="99"/>
    <w:rPr>
      <w:rFonts w:ascii="Calibri" w:hAnsi="Calibri" w:cs="Times New Roman"/>
      <w:kern w:val="2"/>
      <w:sz w:val="18"/>
      <w:szCs w:val="18"/>
    </w:rPr>
  </w:style>
  <w:style w:type="character" w:customStyle="1" w:styleId="44">
    <w:name w:val="Footer Char"/>
    <w:basedOn w:val="29"/>
    <w:link w:val="18"/>
    <w:qFormat/>
    <w:locked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45">
    <w:name w:val="Header Char"/>
    <w:basedOn w:val="29"/>
    <w:link w:val="19"/>
    <w:qFormat/>
    <w:locked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46">
    <w:name w:val="bjh-p"/>
    <w:basedOn w:val="29"/>
    <w:qFormat/>
    <w:uiPriority w:val="99"/>
    <w:rPr>
      <w:rFonts w:cs="Times New Roman"/>
    </w:rPr>
  </w:style>
  <w:style w:type="character" w:customStyle="1" w:styleId="47">
    <w:name w:val="bjh-strong2"/>
    <w:basedOn w:val="29"/>
    <w:qFormat/>
    <w:uiPriority w:val="99"/>
    <w:rPr>
      <w:rFonts w:cs="Times New Roman"/>
      <w:b/>
      <w:bCs/>
      <w:color w:val="333333"/>
      <w:sz w:val="27"/>
      <w:szCs w:val="27"/>
    </w:rPr>
  </w:style>
  <w:style w:type="paragraph" w:customStyle="1" w:styleId="48">
    <w:name w:val="TOC 标题1"/>
    <w:basedOn w:val="3"/>
    <w:next w:val="1"/>
    <w:qFormat/>
    <w:uiPriority w:val="99"/>
    <w:pPr>
      <w:widowControl/>
      <w:spacing w:before="240" w:after="0" w:line="259" w:lineRule="auto"/>
      <w:jc w:val="left"/>
      <w:outlineLvl w:val="9"/>
    </w:pPr>
    <w:rPr>
      <w:rFonts w:ascii="等线 Light" w:hAnsi="等线 Light" w:eastAsia="等线 Light"/>
      <w:b w:val="0"/>
      <w:bCs w:val="0"/>
      <w:color w:val="2E74B5"/>
      <w:kern w:val="0"/>
      <w:sz w:val="32"/>
      <w:szCs w:val="32"/>
    </w:rPr>
  </w:style>
  <w:style w:type="paragraph" w:customStyle="1" w:styleId="49">
    <w:name w:val="TOC 标题2"/>
    <w:basedOn w:val="3"/>
    <w:next w:val="1"/>
    <w:qFormat/>
    <w:uiPriority w:val="99"/>
    <w:pPr>
      <w:widowControl/>
      <w:spacing w:before="240" w:after="0" w:line="259" w:lineRule="auto"/>
      <w:jc w:val="left"/>
      <w:outlineLvl w:val="9"/>
    </w:pPr>
    <w:rPr>
      <w:rFonts w:ascii="等线 Light" w:hAnsi="等线 Light" w:eastAsia="等线 Light"/>
      <w:b w:val="0"/>
      <w:bCs w:val="0"/>
      <w:color w:val="2E74B5"/>
      <w:kern w:val="0"/>
      <w:sz w:val="32"/>
      <w:szCs w:val="32"/>
    </w:rPr>
  </w:style>
  <w:style w:type="character" w:customStyle="1" w:styleId="50">
    <w:name w:val="NormalCharacter"/>
    <w:qFormat/>
    <w:uiPriority w:val="99"/>
    <w:rPr>
      <w:rFonts w:ascii="Times New Roman" w:hAnsi="Times New Roman" w:eastAsia="宋体"/>
    </w:rPr>
  </w:style>
  <w:style w:type="character" w:customStyle="1" w:styleId="51">
    <w:name w:val="未处理的提及1"/>
    <w:basedOn w:val="29"/>
    <w:semiHidden/>
    <w:qFormat/>
    <w:uiPriority w:val="99"/>
    <w:rPr>
      <w:rFonts w:cs="Times New Roman"/>
      <w:color w:val="605E5C"/>
      <w:shd w:val="clear" w:color="auto" w:fill="E1DFDD"/>
    </w:rPr>
  </w:style>
  <w:style w:type="paragraph" w:customStyle="1" w:styleId="52">
    <w:name w:val="正文d"/>
    <w:basedOn w:val="1"/>
    <w:link w:val="53"/>
    <w:qFormat/>
    <w:uiPriority w:val="99"/>
    <w:pPr>
      <w:snapToGrid w:val="0"/>
      <w:spacing w:line="360" w:lineRule="auto"/>
      <w:ind w:firstLine="200" w:firstLineChars="200"/>
    </w:pPr>
    <w:rPr>
      <w:rFonts w:ascii="等线" w:hAnsi="等线" w:eastAsia="仿宋"/>
      <w:sz w:val="21"/>
    </w:rPr>
  </w:style>
  <w:style w:type="character" w:customStyle="1" w:styleId="53">
    <w:name w:val="正文d Char"/>
    <w:link w:val="52"/>
    <w:qFormat/>
    <w:locked/>
    <w:uiPriority w:val="99"/>
    <w:rPr>
      <w:rFonts w:ascii="等线" w:hAnsi="等线" w:eastAsia="仿宋"/>
      <w:kern w:val="2"/>
      <w:sz w:val="21"/>
    </w:rPr>
  </w:style>
  <w:style w:type="paragraph" w:customStyle="1" w:styleId="54">
    <w:name w:val="列出段落1"/>
    <w:basedOn w:val="1"/>
    <w:qFormat/>
    <w:uiPriority w:val="99"/>
    <w:pPr>
      <w:spacing w:line="560" w:lineRule="exact"/>
      <w:ind w:firstLine="420" w:firstLineChars="200"/>
    </w:pPr>
    <w:rPr>
      <w:rFonts w:ascii="Times New Roman" w:hAnsi="Times New Roman" w:eastAsia="仿宋"/>
      <w:sz w:val="30"/>
    </w:rPr>
  </w:style>
  <w:style w:type="paragraph" w:styleId="55">
    <w:name w:val="List Paragraph"/>
    <w:basedOn w:val="1"/>
    <w:qFormat/>
    <w:uiPriority w:val="99"/>
    <w:pPr>
      <w:ind w:firstLine="420" w:firstLineChars="200"/>
    </w:pPr>
  </w:style>
  <w:style w:type="paragraph" w:customStyle="1" w:styleId="56">
    <w:name w:val="修订1"/>
    <w:qFormat/>
    <w:uiPriority w:val="99"/>
    <w:rPr>
      <w:rFonts w:ascii="Times New Roman" w:hAnsi="Times New Roman" w:eastAsia="仿宋" w:cs="Times New Roman"/>
      <w:kern w:val="2"/>
      <w:sz w:val="30"/>
      <w:szCs w:val="20"/>
      <w:lang w:val="en-US" w:eastAsia="zh-CN" w:bidi="ar-SA"/>
    </w:rPr>
  </w:style>
  <w:style w:type="paragraph" w:customStyle="1" w:styleId="57">
    <w:name w:val="列出段落11"/>
    <w:basedOn w:val="1"/>
    <w:qFormat/>
    <w:uiPriority w:val="99"/>
    <w:pPr>
      <w:spacing w:line="560" w:lineRule="exact"/>
      <w:ind w:firstLine="420" w:firstLineChars="200"/>
    </w:pPr>
    <w:rPr>
      <w:rFonts w:ascii="Times New Roman" w:hAnsi="Times New Roman" w:eastAsia="仿宋"/>
      <w:sz w:val="30"/>
    </w:rPr>
  </w:style>
  <w:style w:type="paragraph" w:customStyle="1" w:styleId="58">
    <w:name w:val="Char"/>
    <w:basedOn w:val="1"/>
    <w:qFormat/>
    <w:uiPriority w:val="99"/>
    <w:pPr>
      <w:widowControl/>
      <w:spacing w:after="160" w:line="240" w:lineRule="exact"/>
      <w:jc w:val="left"/>
    </w:pPr>
    <w:rPr>
      <w:rFonts w:ascii="Times New Roman" w:hAnsi="Times New Roman" w:eastAsia="仿宋_GB2312"/>
      <w:sz w:val="32"/>
      <w:szCs w:val="24"/>
    </w:rPr>
  </w:style>
  <w:style w:type="paragraph" w:customStyle="1" w:styleId="59">
    <w:name w:val="p0"/>
    <w:basedOn w:val="1"/>
    <w:next w:val="23"/>
    <w:qFormat/>
    <w:uiPriority w:val="99"/>
    <w:pPr>
      <w:widowControl/>
      <w:suppressAutoHyphens/>
    </w:pPr>
    <w:rPr>
      <w:rFonts w:ascii="Times New Roman" w:hAnsi="Times New Roman"/>
      <w:kern w:val="0"/>
      <w:sz w:val="21"/>
      <w:szCs w:val="22"/>
    </w:rPr>
  </w:style>
  <w:style w:type="character" w:customStyle="1" w:styleId="60">
    <w:name w:val="未处理的提及2"/>
    <w:basedOn w:val="29"/>
    <w:semiHidden/>
    <w:qFormat/>
    <w:uiPriority w:val="99"/>
    <w:rPr>
      <w:rFonts w:cs="Times New Roman"/>
      <w:color w:val="605E5C"/>
      <w:shd w:val="clear" w:color="auto" w:fill="E1DFDD"/>
    </w:rPr>
  </w:style>
  <w:style w:type="character" w:customStyle="1" w:styleId="61">
    <w:name w:val="cf01"/>
    <w:basedOn w:val="29"/>
    <w:qFormat/>
    <w:uiPriority w:val="99"/>
    <w:rPr>
      <w:rFonts w:ascii="Microsoft YaHei UI" w:hAnsi="Microsoft YaHei UI" w:eastAsia="Microsoft YaHei UI" w:cs="Times New Roman"/>
      <w:sz w:val="18"/>
      <w:szCs w:val="18"/>
    </w:rPr>
  </w:style>
  <w:style w:type="character" w:customStyle="1" w:styleId="62">
    <w:name w:val="cf11"/>
    <w:basedOn w:val="29"/>
    <w:qFormat/>
    <w:uiPriority w:val="99"/>
    <w:rPr>
      <w:rFonts w:ascii="Microsoft YaHei UI" w:hAnsi="Microsoft YaHei UI" w:eastAsia="Microsoft YaHei UI" w:cs="Times New Roman"/>
      <w:sz w:val="18"/>
      <w:szCs w:val="18"/>
    </w:rPr>
  </w:style>
  <w:style w:type="paragraph" w:customStyle="1" w:styleId="63">
    <w:name w:val="pf0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64">
    <w:name w:val="Unresolved Mention"/>
    <w:basedOn w:val="29"/>
    <w:semiHidden/>
    <w:qFormat/>
    <w:uiPriority w:val="99"/>
    <w:rPr>
      <w:rFonts w:cs="Times New Roman"/>
      <w:color w:val="605E5C"/>
      <w:shd w:val="clear" w:color="auto" w:fill="E1DFDD"/>
    </w:rPr>
  </w:style>
  <w:style w:type="paragraph" w:customStyle="1" w:styleId="65">
    <w:name w:val="Char Char Char Char Char Char"/>
    <w:basedOn w:val="1"/>
    <w:qFormat/>
    <w:uiPriority w:val="99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24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Microsoft</Company>
  <Pages>84</Pages>
  <Words>47782</Words>
  <Characters>48618</Characters>
  <Lines>0</Lines>
  <Paragraphs>0</Paragraphs>
  <TotalTime>14</TotalTime>
  <ScaleCrop>false</ScaleCrop>
  <LinksUpToDate>false</LinksUpToDate>
  <CharactersWithSpaces>49098</CharactersWithSpaces>
  <Application>WPS Office_11.8.2.10290_F1E327BC-269C-435d-A152-05C5408002CA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2022-04-23T01:37:00Z</dcterms:created>
  <dc:creator>Cao</dc:creator>
  <cp:lastModifiedBy>uos</cp:lastModifiedBy>
  <cp:lastPrinted>2022-05-06T07:09:00Z</cp:lastPrinted>
  <dcterms:modified xsi:type="dcterms:W3CDTF">2022-12-28T16:18:02Z</dcterms:modified>
  <dc:title>张政办发〔2022〕　 号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2052-11.8.2.10290</vt:lpwstr>
  </property>
  <property fmtid="{D5CDD505-2E9C-101B-9397-08002B2CF9AE}" pid="3" name="ICV">
    <vt:lpwstr>C37704A21FBA40AC8B7732515BFB7239</vt:lpwstr>
  </property>
</Properties>
</file>